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44C04" w:rsidRPr="00853BAF" w:rsidTr="00E44C04">
        <w:tc>
          <w:tcPr>
            <w:tcW w:w="9923" w:type="dxa"/>
          </w:tcPr>
          <w:p w:rsidR="00E44C04" w:rsidRPr="00853BAF" w:rsidRDefault="00E44C04" w:rsidP="00E44C04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C04" w:rsidRPr="00853BAF" w:rsidRDefault="00E44C04" w:rsidP="00E44C0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44C04" w:rsidRPr="00853BAF" w:rsidRDefault="00E44C04" w:rsidP="00E44C0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44C04" w:rsidRPr="00853BAF" w:rsidRDefault="00E44C04" w:rsidP="00E44C0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44C04" w:rsidRPr="00853BAF" w:rsidRDefault="00E44C04" w:rsidP="00E44C0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44C04" w:rsidRPr="00853BAF" w:rsidRDefault="00E44C04" w:rsidP="00E44C0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44C04" w:rsidRPr="00853BAF" w:rsidRDefault="00E44C04" w:rsidP="00E44C0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861A61">
              <w:rPr>
                <w:szCs w:val="28"/>
                <w:u w:val="single"/>
              </w:rPr>
              <w:t>04.06.2019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861A61">
              <w:rPr>
                <w:szCs w:val="28"/>
                <w:u w:val="single"/>
              </w:rPr>
              <w:t>2033</w:t>
            </w:r>
            <w:r w:rsidRPr="00CF205B">
              <w:rPr>
                <w:szCs w:val="28"/>
                <w:u w:val="single"/>
              </w:rPr>
              <w:tab/>
            </w:r>
          </w:p>
          <w:p w:rsidR="00E44C04" w:rsidRPr="00853BAF" w:rsidRDefault="00E44C04" w:rsidP="00E44C04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062"/>
      </w:tblGrid>
      <w:tr w:rsidR="00D004CA" w:rsidRPr="0088772F" w:rsidTr="00E44C04">
        <w:tc>
          <w:tcPr>
            <w:tcW w:w="6062" w:type="dxa"/>
            <w:hideMark/>
          </w:tcPr>
          <w:p w:rsidR="00D004CA" w:rsidRPr="0088772F" w:rsidRDefault="00D004CA" w:rsidP="00DA3BF7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</w:t>
            </w:r>
            <w:r w:rsidR="00457DD1" w:rsidRPr="0088772F">
              <w:rPr>
                <w:szCs w:val="28"/>
              </w:rPr>
              <w:t>проведении</w:t>
            </w:r>
            <w:r w:rsidRPr="0088772F">
              <w:rPr>
                <w:szCs w:val="28"/>
              </w:rPr>
              <w:t xml:space="preserve"> </w:t>
            </w:r>
            <w:r w:rsidR="00453D67" w:rsidRPr="0088772F">
              <w:rPr>
                <w:rFonts w:eastAsia="Calibri"/>
                <w:szCs w:val="28"/>
              </w:rPr>
              <w:t>публичных слушаний</w:t>
            </w:r>
            <w:r w:rsidR="00B5325E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 проекту</w:t>
            </w:r>
            <w:r w:rsidR="0084185A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 xml:space="preserve">постановления мэрии города Новосибирска </w:t>
            </w:r>
            <w:r w:rsidR="00E44C04">
              <w:rPr>
                <w:szCs w:val="28"/>
              </w:rPr>
              <w:br/>
            </w:r>
            <w:r w:rsidRPr="0088772F">
              <w:rPr>
                <w:szCs w:val="28"/>
              </w:rPr>
              <w:t>«</w:t>
            </w:r>
            <w:r w:rsidR="00C77A65" w:rsidRPr="0088772F">
              <w:rPr>
                <w:szCs w:val="28"/>
              </w:rPr>
              <w:t xml:space="preserve">О проекте </w:t>
            </w:r>
            <w:r w:rsidR="00453D67" w:rsidRPr="0088772F">
              <w:rPr>
                <w:szCs w:val="28"/>
              </w:rPr>
              <w:t xml:space="preserve">планировки </w:t>
            </w:r>
            <w:r w:rsidR="00CE37FC" w:rsidRPr="008D3A4A">
              <w:rPr>
                <w:szCs w:val="28"/>
              </w:rPr>
              <w:t>территории, ограниче</w:t>
            </w:r>
            <w:r w:rsidR="00CE37FC" w:rsidRPr="008D3A4A">
              <w:rPr>
                <w:szCs w:val="28"/>
              </w:rPr>
              <w:t>н</w:t>
            </w:r>
            <w:r w:rsidR="00CE37FC" w:rsidRPr="008D3A4A">
              <w:rPr>
                <w:szCs w:val="28"/>
              </w:rPr>
              <w:t xml:space="preserve">ной </w:t>
            </w:r>
            <w:r w:rsidR="00CE37FC">
              <w:rPr>
                <w:szCs w:val="28"/>
              </w:rPr>
              <w:t xml:space="preserve">ул. Автогенной, ул. Никитина, ул. </w:t>
            </w:r>
            <w:proofErr w:type="spellStart"/>
            <w:r w:rsidR="00CE37FC">
              <w:rPr>
                <w:szCs w:val="28"/>
              </w:rPr>
              <w:t>Доватора</w:t>
            </w:r>
            <w:proofErr w:type="spellEnd"/>
            <w:r w:rsidR="00CE37FC">
              <w:rPr>
                <w:szCs w:val="28"/>
              </w:rPr>
              <w:t>, ул.</w:t>
            </w:r>
            <w:r w:rsidR="00DA3BF7">
              <w:rPr>
                <w:szCs w:val="28"/>
              </w:rPr>
              <w:t> </w:t>
            </w:r>
            <w:r w:rsidR="00CE37FC">
              <w:rPr>
                <w:szCs w:val="28"/>
              </w:rPr>
              <w:t>Панфиловцев, в Октябрьском районе</w:t>
            </w:r>
            <w:r w:rsidRPr="0088772F">
              <w:rPr>
                <w:szCs w:val="28"/>
              </w:rPr>
              <w:t>»</w:t>
            </w:r>
          </w:p>
        </w:tc>
      </w:tr>
    </w:tbl>
    <w:p w:rsidR="00D004CA" w:rsidRPr="0088772F" w:rsidRDefault="00D004CA" w:rsidP="00E93E6D">
      <w:pPr>
        <w:ind w:firstLine="700"/>
        <w:rPr>
          <w:szCs w:val="28"/>
        </w:rPr>
      </w:pPr>
    </w:p>
    <w:p w:rsidR="009678E2" w:rsidRPr="0088772F" w:rsidRDefault="009678E2" w:rsidP="00E93E6D">
      <w:pPr>
        <w:ind w:firstLine="700"/>
        <w:rPr>
          <w:szCs w:val="28"/>
        </w:rPr>
      </w:pPr>
    </w:p>
    <w:p w:rsidR="00D004CA" w:rsidRPr="0088772F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8877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8772F">
        <w:rPr>
          <w:rFonts w:eastAsia="Calibri"/>
          <w:szCs w:val="28"/>
        </w:rPr>
        <w:t>р</w:t>
      </w:r>
      <w:r w:rsidRPr="0088772F">
        <w:rPr>
          <w:rFonts w:eastAsia="Calibri"/>
          <w:szCs w:val="28"/>
        </w:rPr>
        <w:t>ска по проекту постановлен</w:t>
      </w:r>
      <w:r w:rsidR="00403F8B" w:rsidRPr="0088772F">
        <w:rPr>
          <w:rFonts w:eastAsia="Calibri"/>
          <w:szCs w:val="28"/>
        </w:rPr>
        <w:t>ия мэрии города Новосибирска «</w:t>
      </w:r>
      <w:r w:rsidR="0027578D" w:rsidRPr="0088772F">
        <w:rPr>
          <w:szCs w:val="28"/>
        </w:rPr>
        <w:t>О проекте планиро</w:t>
      </w:r>
      <w:r w:rsidR="0027578D" w:rsidRPr="0088772F">
        <w:rPr>
          <w:szCs w:val="28"/>
        </w:rPr>
        <w:t>в</w:t>
      </w:r>
      <w:r w:rsidR="0027578D" w:rsidRPr="0088772F">
        <w:rPr>
          <w:szCs w:val="28"/>
        </w:rPr>
        <w:t xml:space="preserve">ки </w:t>
      </w:r>
      <w:r w:rsidR="0027578D" w:rsidRPr="008D3A4A">
        <w:rPr>
          <w:szCs w:val="28"/>
        </w:rPr>
        <w:t xml:space="preserve">территории, ограниченной </w:t>
      </w:r>
      <w:r w:rsidR="0027578D">
        <w:rPr>
          <w:szCs w:val="28"/>
        </w:rPr>
        <w:t xml:space="preserve">ул. Автогенной, ул. Никитина, ул. </w:t>
      </w:r>
      <w:proofErr w:type="spellStart"/>
      <w:r w:rsidR="0027578D">
        <w:rPr>
          <w:szCs w:val="28"/>
        </w:rPr>
        <w:t>Доватора</w:t>
      </w:r>
      <w:proofErr w:type="spellEnd"/>
      <w:r w:rsidR="0027578D">
        <w:rPr>
          <w:szCs w:val="28"/>
        </w:rPr>
        <w:t>, ул. Панфиловцев, в Октябрьском районе</w:t>
      </w:r>
      <w:r w:rsidRPr="0088772F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88772F">
        <w:rPr>
          <w:rFonts w:eastAsia="Calibri"/>
          <w:szCs w:val="28"/>
        </w:rPr>
        <w:t xml:space="preserve">дерации, Федеральным законом от </w:t>
      </w:r>
      <w:r w:rsidRPr="0088772F">
        <w:rPr>
          <w:rFonts w:eastAsia="Calibri"/>
          <w:szCs w:val="28"/>
        </w:rPr>
        <w:t>06.10.2003 № 131-ФЗ «Об общих принципах организации местного самоуправления в Российской Ф</w:t>
      </w:r>
      <w:r w:rsidRPr="0088772F">
        <w:rPr>
          <w:rFonts w:eastAsia="Calibri"/>
          <w:szCs w:val="28"/>
        </w:rPr>
        <w:t>е</w:t>
      </w:r>
      <w:r w:rsidRPr="0088772F">
        <w:rPr>
          <w:rFonts w:eastAsia="Calibri"/>
          <w:szCs w:val="28"/>
        </w:rPr>
        <w:t>дерации», решением Совета</w:t>
      </w:r>
      <w:r w:rsidR="00930AB7">
        <w:rPr>
          <w:rFonts w:eastAsia="Calibri"/>
          <w:szCs w:val="28"/>
        </w:rPr>
        <w:t xml:space="preserve"> депутатов</w:t>
      </w:r>
      <w:r w:rsidRPr="0088772F">
        <w:rPr>
          <w:rFonts w:eastAsia="Calibri"/>
          <w:szCs w:val="28"/>
        </w:rPr>
        <w:t xml:space="preserve"> </w:t>
      </w:r>
      <w:r w:rsidR="00930AB7">
        <w:rPr>
          <w:rFonts w:eastAsia="Calibri"/>
          <w:szCs w:val="28"/>
        </w:rPr>
        <w:t xml:space="preserve">города </w:t>
      </w:r>
      <w:r w:rsidRPr="0088772F">
        <w:rPr>
          <w:rFonts w:eastAsia="Calibri"/>
          <w:szCs w:val="28"/>
        </w:rPr>
        <w:t>Ново</w:t>
      </w:r>
      <w:r w:rsidR="00E93E6D" w:rsidRPr="0088772F">
        <w:rPr>
          <w:rFonts w:eastAsia="Calibri"/>
          <w:szCs w:val="28"/>
        </w:rPr>
        <w:t>сибирска от</w:t>
      </w:r>
      <w:proofErr w:type="gramEnd"/>
      <w:r w:rsidR="00E93E6D" w:rsidRPr="0088772F">
        <w:rPr>
          <w:rFonts w:eastAsia="Calibri"/>
          <w:szCs w:val="28"/>
        </w:rPr>
        <w:t xml:space="preserve"> </w:t>
      </w:r>
      <w:proofErr w:type="gramStart"/>
      <w:r w:rsidR="00B5325E" w:rsidRPr="0088772F">
        <w:rPr>
          <w:rFonts w:eastAsia="Calibri"/>
          <w:szCs w:val="28"/>
        </w:rPr>
        <w:t>20</w:t>
      </w:r>
      <w:r w:rsidR="00E93E6D" w:rsidRPr="0088772F">
        <w:rPr>
          <w:rFonts w:eastAsia="Calibri"/>
          <w:szCs w:val="28"/>
        </w:rPr>
        <w:t>.0</w:t>
      </w:r>
      <w:r w:rsidR="00B5325E" w:rsidRPr="0088772F">
        <w:rPr>
          <w:rFonts w:eastAsia="Calibri"/>
          <w:szCs w:val="28"/>
        </w:rPr>
        <w:t>6</w:t>
      </w:r>
      <w:r w:rsidR="00E93E6D" w:rsidRPr="0088772F">
        <w:rPr>
          <w:rFonts w:eastAsia="Calibri"/>
          <w:szCs w:val="28"/>
        </w:rPr>
        <w:t>.20</w:t>
      </w:r>
      <w:r w:rsidR="00B5325E" w:rsidRPr="0088772F">
        <w:rPr>
          <w:rFonts w:eastAsia="Calibri"/>
          <w:szCs w:val="28"/>
        </w:rPr>
        <w:t>18</w:t>
      </w:r>
      <w:r w:rsidR="00FE7F15">
        <w:rPr>
          <w:rFonts w:eastAsia="Calibri"/>
          <w:szCs w:val="28"/>
        </w:rPr>
        <w:t xml:space="preserve"> №</w:t>
      </w:r>
      <w:r w:rsidR="00B5261D" w:rsidRPr="0088772F">
        <w:rPr>
          <w:rFonts w:eastAsia="Calibri"/>
          <w:szCs w:val="28"/>
        </w:rPr>
        <w:t xml:space="preserve"> 640</w:t>
      </w:r>
      <w:r w:rsidR="00E93E6D" w:rsidRPr="0088772F">
        <w:rPr>
          <w:rFonts w:eastAsia="Calibri"/>
          <w:szCs w:val="28"/>
        </w:rPr>
        <w:t xml:space="preserve"> «</w:t>
      </w:r>
      <w:r w:rsidR="00B5325E" w:rsidRPr="0088772F">
        <w:rPr>
          <w:rFonts w:eastAsia="Calibri"/>
          <w:szCs w:val="28"/>
        </w:rPr>
        <w:t>О Порядке организации и проведения в городе Новосибирске общественных о</w:t>
      </w:r>
      <w:r w:rsidR="00B5325E" w:rsidRPr="0088772F">
        <w:rPr>
          <w:rFonts w:eastAsia="Calibri"/>
          <w:szCs w:val="28"/>
        </w:rPr>
        <w:t>б</w:t>
      </w:r>
      <w:r w:rsidR="00B5325E" w:rsidRPr="0088772F">
        <w:rPr>
          <w:rFonts w:eastAsia="Calibri"/>
          <w:szCs w:val="28"/>
        </w:rPr>
        <w:t xml:space="preserve">суждений и публичных слушаний в соответствии с </w:t>
      </w:r>
      <w:hyperlink r:id="rId9" w:history="1">
        <w:r w:rsidR="00B5325E" w:rsidRPr="0088772F">
          <w:rPr>
            <w:rFonts w:eastAsia="Calibri"/>
            <w:szCs w:val="28"/>
          </w:rPr>
          <w:t>законодательством</w:t>
        </w:r>
      </w:hyperlink>
      <w:r w:rsidR="00B5325E" w:rsidRPr="0088772F">
        <w:rPr>
          <w:rFonts w:eastAsia="Calibri"/>
          <w:szCs w:val="28"/>
        </w:rPr>
        <w:t xml:space="preserve"> о град</w:t>
      </w:r>
      <w:r w:rsidR="00B5325E" w:rsidRPr="0088772F">
        <w:rPr>
          <w:rFonts w:eastAsia="Calibri"/>
          <w:szCs w:val="28"/>
        </w:rPr>
        <w:t>о</w:t>
      </w:r>
      <w:r w:rsidR="00B5325E" w:rsidRPr="0088772F">
        <w:rPr>
          <w:rFonts w:eastAsia="Calibri"/>
          <w:szCs w:val="28"/>
        </w:rPr>
        <w:t>строительной деятельности</w:t>
      </w:r>
      <w:r w:rsidRPr="0088772F">
        <w:rPr>
          <w:rFonts w:eastAsia="Calibri"/>
          <w:szCs w:val="28"/>
        </w:rPr>
        <w:t>», постановлени</w:t>
      </w:r>
      <w:r w:rsidR="00457DD1" w:rsidRPr="0088772F">
        <w:rPr>
          <w:rFonts w:eastAsia="Calibri"/>
          <w:szCs w:val="28"/>
        </w:rPr>
        <w:t>ем</w:t>
      </w:r>
      <w:r w:rsidRPr="0088772F">
        <w:rPr>
          <w:rFonts w:eastAsia="Calibri"/>
          <w:szCs w:val="28"/>
        </w:rPr>
        <w:t xml:space="preserve"> мэрии города Новосибирска от</w:t>
      </w:r>
      <w:r w:rsidR="0033087E">
        <w:rPr>
          <w:rFonts w:eastAsia="Calibri"/>
          <w:szCs w:val="28"/>
        </w:rPr>
        <w:t xml:space="preserve"> </w:t>
      </w:r>
      <w:r w:rsidR="0027578D" w:rsidRPr="0027578D">
        <w:rPr>
          <w:szCs w:val="28"/>
        </w:rPr>
        <w:t xml:space="preserve">13.06.2018 № 2048 </w:t>
      </w:r>
      <w:r w:rsidR="00302051" w:rsidRPr="0027578D">
        <w:rPr>
          <w:rFonts w:eastAsia="Calibri"/>
          <w:szCs w:val="28"/>
        </w:rPr>
        <w:t>«</w:t>
      </w:r>
      <w:r w:rsidR="0027578D" w:rsidRPr="0027578D">
        <w:rPr>
          <w:szCs w:val="28"/>
        </w:rPr>
        <w:t>О</w:t>
      </w:r>
      <w:r w:rsidR="0027578D" w:rsidRPr="008D3A4A">
        <w:rPr>
          <w:szCs w:val="28"/>
        </w:rPr>
        <w:t xml:space="preserve"> подготовке проекта планировки и проектов межевания </w:t>
      </w:r>
      <w:r w:rsidR="00E44C04">
        <w:rPr>
          <w:szCs w:val="28"/>
        </w:rPr>
        <w:br/>
      </w:r>
      <w:r w:rsidR="0027578D" w:rsidRPr="008D3A4A">
        <w:rPr>
          <w:szCs w:val="28"/>
        </w:rPr>
        <w:t xml:space="preserve">территории, ограниченной </w:t>
      </w:r>
      <w:r w:rsidR="0027578D">
        <w:rPr>
          <w:szCs w:val="28"/>
        </w:rPr>
        <w:t>ул.</w:t>
      </w:r>
      <w:r w:rsidR="00DA3BF7">
        <w:rPr>
          <w:szCs w:val="28"/>
        </w:rPr>
        <w:t> </w:t>
      </w:r>
      <w:r w:rsidR="0027578D">
        <w:rPr>
          <w:szCs w:val="28"/>
        </w:rPr>
        <w:t xml:space="preserve">Автогенной, ул. Никитина, ул. </w:t>
      </w:r>
      <w:proofErr w:type="spellStart"/>
      <w:r w:rsidR="0027578D">
        <w:rPr>
          <w:szCs w:val="28"/>
        </w:rPr>
        <w:t>Доватора</w:t>
      </w:r>
      <w:proofErr w:type="spellEnd"/>
      <w:r w:rsidR="0027578D">
        <w:rPr>
          <w:szCs w:val="28"/>
        </w:rPr>
        <w:t>, ул. Па</w:t>
      </w:r>
      <w:r w:rsidR="0027578D">
        <w:rPr>
          <w:szCs w:val="28"/>
        </w:rPr>
        <w:t>н</w:t>
      </w:r>
      <w:r w:rsidR="0027578D">
        <w:rPr>
          <w:szCs w:val="28"/>
        </w:rPr>
        <w:t>филовцев, в Октябрьском районе</w:t>
      </w:r>
      <w:r w:rsidR="00302051" w:rsidRPr="00302051">
        <w:rPr>
          <w:rFonts w:eastAsia="Calibri"/>
          <w:szCs w:val="28"/>
        </w:rPr>
        <w:t>»</w:t>
      </w:r>
      <w:r w:rsidR="008F6959" w:rsidRPr="0088772F">
        <w:rPr>
          <w:rFonts w:eastAsia="Calibri"/>
          <w:szCs w:val="28"/>
        </w:rPr>
        <w:t>,</w:t>
      </w:r>
      <w:r w:rsidR="00FD4B45" w:rsidRPr="0088772F">
        <w:rPr>
          <w:rFonts w:eastAsia="Calibri"/>
          <w:szCs w:val="28"/>
        </w:rPr>
        <w:t xml:space="preserve"> руководствуясь Уставом города Новосиби</w:t>
      </w:r>
      <w:r w:rsidR="00FD4B45" w:rsidRPr="0088772F">
        <w:rPr>
          <w:rFonts w:eastAsia="Calibri"/>
          <w:szCs w:val="28"/>
        </w:rPr>
        <w:t>р</w:t>
      </w:r>
      <w:r w:rsidR="00FD4B45" w:rsidRPr="0088772F">
        <w:rPr>
          <w:rFonts w:eastAsia="Calibri"/>
          <w:szCs w:val="28"/>
        </w:rPr>
        <w:t>ска</w:t>
      </w:r>
      <w:r w:rsidR="00457DD1" w:rsidRPr="0088772F">
        <w:rPr>
          <w:rFonts w:eastAsia="Calibri"/>
          <w:szCs w:val="28"/>
        </w:rPr>
        <w:t>,</w:t>
      </w:r>
      <w:r w:rsidR="00E44C04">
        <w:rPr>
          <w:rFonts w:eastAsia="Calibri"/>
          <w:szCs w:val="28"/>
        </w:rPr>
        <w:t xml:space="preserve"> </w:t>
      </w:r>
      <w:r w:rsidRPr="0088772F">
        <w:rPr>
          <w:rFonts w:eastAsia="Calibri"/>
          <w:szCs w:val="28"/>
        </w:rPr>
        <w:t>ПОСТАНОВЛЯЮ:</w:t>
      </w:r>
      <w:proofErr w:type="gramEnd"/>
    </w:p>
    <w:p w:rsidR="00D80201" w:rsidRDefault="00D80201" w:rsidP="00D80201">
      <w:pPr>
        <w:ind w:firstLine="697"/>
        <w:rPr>
          <w:szCs w:val="28"/>
        </w:rPr>
      </w:pPr>
      <w:r w:rsidRPr="0088772F">
        <w:rPr>
          <w:szCs w:val="28"/>
        </w:rPr>
        <w:t>1. </w:t>
      </w:r>
      <w:r>
        <w:rPr>
          <w:szCs w:val="28"/>
        </w:rPr>
        <w:t>Провести:</w:t>
      </w:r>
    </w:p>
    <w:p w:rsidR="00D80201" w:rsidRDefault="00D80201" w:rsidP="00D80201">
      <w:pPr>
        <w:ind w:firstLine="697"/>
        <w:rPr>
          <w:szCs w:val="28"/>
        </w:rPr>
      </w:pPr>
      <w:r>
        <w:rPr>
          <w:szCs w:val="28"/>
        </w:rPr>
        <w:t xml:space="preserve">1.1. Публичные слушания по проекту </w:t>
      </w:r>
      <w:r w:rsidRPr="009C4087">
        <w:rPr>
          <w:szCs w:val="28"/>
        </w:rPr>
        <w:t>постановления мэрии города Новос</w:t>
      </w:r>
      <w:r w:rsidRPr="009C4087">
        <w:rPr>
          <w:szCs w:val="28"/>
        </w:rPr>
        <w:t>и</w:t>
      </w:r>
      <w:r w:rsidRPr="009C4087">
        <w:rPr>
          <w:szCs w:val="28"/>
        </w:rPr>
        <w:t xml:space="preserve">бирска «О проекте планировки </w:t>
      </w:r>
      <w:r w:rsidR="0027578D" w:rsidRPr="008D3A4A">
        <w:rPr>
          <w:szCs w:val="28"/>
        </w:rPr>
        <w:t xml:space="preserve">территории, ограниченной </w:t>
      </w:r>
      <w:r w:rsidR="0027578D">
        <w:rPr>
          <w:szCs w:val="28"/>
        </w:rPr>
        <w:t xml:space="preserve">ул. Автогенной, </w:t>
      </w:r>
      <w:proofErr w:type="gramStart"/>
      <w:r w:rsidR="0027578D">
        <w:rPr>
          <w:szCs w:val="28"/>
        </w:rPr>
        <w:t>ул.</w:t>
      </w:r>
      <w:r w:rsidR="00E44C04">
        <w:rPr>
          <w:szCs w:val="28"/>
        </w:rPr>
        <w:t> </w:t>
      </w:r>
      <w:r w:rsidR="0027578D">
        <w:rPr>
          <w:szCs w:val="28"/>
        </w:rPr>
        <w:t xml:space="preserve">Никитина, ул. </w:t>
      </w:r>
      <w:proofErr w:type="spellStart"/>
      <w:r w:rsidR="0027578D">
        <w:rPr>
          <w:szCs w:val="28"/>
        </w:rPr>
        <w:t>Доватора</w:t>
      </w:r>
      <w:proofErr w:type="spellEnd"/>
      <w:r w:rsidR="0027578D">
        <w:rPr>
          <w:szCs w:val="28"/>
        </w:rPr>
        <w:t>, ул. Панфиловцев, в Октябрьском районе</w:t>
      </w:r>
      <w:r w:rsidRPr="009C4087">
        <w:rPr>
          <w:szCs w:val="28"/>
        </w:rPr>
        <w:t>»</w:t>
      </w:r>
      <w:r>
        <w:rPr>
          <w:szCs w:val="28"/>
        </w:rPr>
        <w:t xml:space="preserve"> (далее – публичные слушания) (приложение) </w:t>
      </w:r>
      <w:r w:rsidRPr="009B2E8A">
        <w:rPr>
          <w:szCs w:val="28"/>
        </w:rPr>
        <w:t xml:space="preserve">с </w:t>
      </w:r>
      <w:r w:rsidR="00684D39">
        <w:rPr>
          <w:szCs w:val="28"/>
        </w:rPr>
        <w:t>06.06</w:t>
      </w:r>
      <w:r>
        <w:rPr>
          <w:szCs w:val="28"/>
        </w:rPr>
        <w:t>.2019</w:t>
      </w:r>
      <w:r w:rsidRPr="009B2E8A">
        <w:rPr>
          <w:szCs w:val="28"/>
        </w:rPr>
        <w:t xml:space="preserve"> по </w:t>
      </w:r>
      <w:r w:rsidR="00431431">
        <w:rPr>
          <w:szCs w:val="28"/>
        </w:rPr>
        <w:t>18</w:t>
      </w:r>
      <w:r w:rsidRPr="009B2E8A">
        <w:rPr>
          <w:szCs w:val="28"/>
        </w:rPr>
        <w:t>.0</w:t>
      </w:r>
      <w:r w:rsidR="00AB4E1A">
        <w:rPr>
          <w:szCs w:val="28"/>
        </w:rPr>
        <w:t>7</w:t>
      </w:r>
      <w:r w:rsidRPr="009B2E8A">
        <w:rPr>
          <w:szCs w:val="28"/>
        </w:rPr>
        <w:t>.2019.</w:t>
      </w:r>
      <w:proofErr w:type="gramEnd"/>
    </w:p>
    <w:p w:rsidR="00D80201" w:rsidRPr="0088772F" w:rsidRDefault="00D80201" w:rsidP="00D80201">
      <w:pPr>
        <w:ind w:firstLine="697"/>
        <w:rPr>
          <w:szCs w:val="28"/>
        </w:rPr>
      </w:pPr>
      <w:r>
        <w:rPr>
          <w:szCs w:val="28"/>
        </w:rPr>
        <w:t>1.2. С</w:t>
      </w:r>
      <w:r w:rsidRPr="0088772F">
        <w:rPr>
          <w:szCs w:val="28"/>
        </w:rPr>
        <w:t xml:space="preserve">обрание участников публичных </w:t>
      </w:r>
      <w:r w:rsidR="00E74ED1">
        <w:rPr>
          <w:szCs w:val="28"/>
        </w:rPr>
        <w:t xml:space="preserve">слушаний </w:t>
      </w:r>
      <w:r w:rsidR="00431431">
        <w:rPr>
          <w:szCs w:val="28"/>
        </w:rPr>
        <w:t>28</w:t>
      </w:r>
      <w:r w:rsidR="00684D39">
        <w:rPr>
          <w:szCs w:val="28"/>
        </w:rPr>
        <w:t>.0</w:t>
      </w:r>
      <w:r w:rsidR="00431431">
        <w:rPr>
          <w:szCs w:val="28"/>
        </w:rPr>
        <w:t>6</w:t>
      </w:r>
      <w:r>
        <w:rPr>
          <w:szCs w:val="28"/>
        </w:rPr>
        <w:t>.2019</w:t>
      </w:r>
      <w:r w:rsidRPr="000C21A8">
        <w:rPr>
          <w:szCs w:val="28"/>
        </w:rPr>
        <w:t xml:space="preserve"> в </w:t>
      </w:r>
      <w:r w:rsidR="00387962">
        <w:rPr>
          <w:szCs w:val="28"/>
        </w:rPr>
        <w:t>14</w:t>
      </w:r>
      <w:r w:rsidR="00E74ED1">
        <w:rPr>
          <w:szCs w:val="28"/>
        </w:rPr>
        <w:t>.00</w:t>
      </w:r>
      <w:r w:rsidRPr="0088772F">
        <w:rPr>
          <w:szCs w:val="28"/>
        </w:rPr>
        <w:t xml:space="preserve"> час</w:t>
      </w:r>
      <w:proofErr w:type="gramStart"/>
      <w:r w:rsidRPr="0088772F">
        <w:rPr>
          <w:szCs w:val="28"/>
        </w:rPr>
        <w:t>.</w:t>
      </w:r>
      <w:proofErr w:type="gramEnd"/>
      <w:r w:rsidRPr="0088772F">
        <w:rPr>
          <w:szCs w:val="28"/>
        </w:rPr>
        <w:t xml:space="preserve"> </w:t>
      </w:r>
      <w:proofErr w:type="gramStart"/>
      <w:r w:rsidRPr="0088772F">
        <w:rPr>
          <w:szCs w:val="28"/>
        </w:rPr>
        <w:t>п</w:t>
      </w:r>
      <w:proofErr w:type="gramEnd"/>
      <w:r w:rsidRPr="0088772F">
        <w:rPr>
          <w:szCs w:val="28"/>
        </w:rPr>
        <w:t>о адресу: Российская Федерация, Новосибирская область, город Новосибирск, Красный проспект, 50, кабинет 230</w:t>
      </w:r>
      <w:r w:rsidRPr="0088772F">
        <w:t>.</w:t>
      </w:r>
    </w:p>
    <w:p w:rsidR="00302051" w:rsidRPr="0088772F" w:rsidRDefault="00302051" w:rsidP="00302051">
      <w:pPr>
        <w:rPr>
          <w:szCs w:val="28"/>
        </w:rPr>
      </w:pPr>
      <w:r w:rsidRPr="0088772F">
        <w:rPr>
          <w:szCs w:val="28"/>
        </w:rPr>
        <w:t xml:space="preserve">2. Создать организационный комитет по подготовке и проведению </w:t>
      </w:r>
      <w:r w:rsidRPr="0088772F">
        <w:rPr>
          <w:rFonts w:eastAsia="Calibri"/>
          <w:szCs w:val="28"/>
        </w:rPr>
        <w:t>публи</w:t>
      </w:r>
      <w:r w:rsidRPr="0088772F">
        <w:rPr>
          <w:rFonts w:eastAsia="Calibri"/>
          <w:szCs w:val="28"/>
        </w:rPr>
        <w:t>ч</w:t>
      </w:r>
      <w:r w:rsidRPr="0088772F">
        <w:rPr>
          <w:rFonts w:eastAsia="Calibri"/>
          <w:szCs w:val="28"/>
        </w:rPr>
        <w:t>ных слушаний</w:t>
      </w:r>
      <w:r w:rsidRPr="0088772F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8A4B5B" w:rsidRPr="007158B2" w:rsidRDefault="008A4B5B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Default="008A4B5B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рии города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  <w:p w:rsidR="00FE7F15" w:rsidRPr="007158B2" w:rsidRDefault="00FE7F15" w:rsidP="00EF4CB1">
            <w:pPr>
              <w:ind w:firstLine="0"/>
              <w:rPr>
                <w:szCs w:val="28"/>
              </w:rPr>
            </w:pP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>Игнатьева Антонида Ивановна</w:t>
            </w:r>
          </w:p>
        </w:tc>
        <w:tc>
          <w:tcPr>
            <w:tcW w:w="426" w:type="dxa"/>
          </w:tcPr>
          <w:p w:rsidR="008A4B5B" w:rsidRPr="007158B2" w:rsidRDefault="008A4B5B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EF4CB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Pr="007158B2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7158B2">
              <w:rPr>
                <w:szCs w:val="28"/>
              </w:rPr>
              <w:t xml:space="preserve">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 xml:space="preserve">ки территории города Главного </w:t>
            </w:r>
            <w:r w:rsidR="00E44C04">
              <w:rPr>
                <w:szCs w:val="28"/>
              </w:rPr>
              <w:br/>
            </w:r>
            <w:r w:rsidRPr="007158B2">
              <w:rPr>
                <w:szCs w:val="28"/>
              </w:rPr>
              <w:t>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Default="00302051" w:rsidP="00FD7193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Прокудин </w:t>
            </w:r>
            <w:r w:rsidRPr="000026AC">
              <w:rPr>
                <w:szCs w:val="28"/>
              </w:rPr>
              <w:t>Петр Иванович</w:t>
            </w:r>
          </w:p>
        </w:tc>
        <w:tc>
          <w:tcPr>
            <w:tcW w:w="426" w:type="dxa"/>
          </w:tcPr>
          <w:p w:rsidR="00302051" w:rsidRPr="00E44363" w:rsidRDefault="00302051" w:rsidP="00FD7193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DB4A4A" w:rsidRDefault="00302051" w:rsidP="00EF4CB1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Октябрьского района</w:t>
            </w:r>
            <w:r w:rsidRPr="00DB4A4A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Pr="007158B2">
              <w:rPr>
                <w:szCs w:val="28"/>
              </w:rPr>
              <w:t xml:space="preserve">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302051" w:rsidP="008A4B5B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302051" w:rsidP="00EF4CB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тектор города</w:t>
            </w:r>
            <w:r>
              <w:rPr>
                <w:szCs w:val="28"/>
              </w:rPr>
              <w:t>;</w:t>
            </w:r>
          </w:p>
        </w:tc>
      </w:tr>
      <w:tr w:rsidR="00302051" w:rsidRPr="007158B2" w:rsidTr="008A4B5B">
        <w:trPr>
          <w:cantSplit/>
        </w:trPr>
        <w:tc>
          <w:tcPr>
            <w:tcW w:w="4644" w:type="dxa"/>
          </w:tcPr>
          <w:p w:rsidR="00302051" w:rsidRPr="007158B2" w:rsidRDefault="00D5074B" w:rsidP="008A4B5B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Шиверкина Екатерина Алексеевна</w:t>
            </w:r>
          </w:p>
        </w:tc>
        <w:tc>
          <w:tcPr>
            <w:tcW w:w="426" w:type="dxa"/>
          </w:tcPr>
          <w:p w:rsidR="00302051" w:rsidRPr="007158B2" w:rsidRDefault="00302051" w:rsidP="008A4B5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02051" w:rsidRPr="007158B2" w:rsidRDefault="00D5074B" w:rsidP="00E44C0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 xml:space="preserve">ки территории города Главного </w:t>
            </w:r>
            <w:r w:rsidR="00E44C04">
              <w:rPr>
                <w:szCs w:val="28"/>
              </w:rPr>
              <w:br/>
            </w:r>
            <w:r w:rsidRPr="007158B2">
              <w:rPr>
                <w:szCs w:val="28"/>
              </w:rPr>
              <w:t>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</w:t>
            </w:r>
            <w:r w:rsidR="00302051">
              <w:rPr>
                <w:szCs w:val="28"/>
              </w:rPr>
              <w:t>.</w:t>
            </w:r>
          </w:p>
        </w:tc>
      </w:tr>
    </w:tbl>
    <w:p w:rsidR="00092A0A" w:rsidRPr="0088772F" w:rsidRDefault="006C5E6F" w:rsidP="00E93E6D">
      <w:pPr>
        <w:spacing w:line="240" w:lineRule="atLeast"/>
        <w:rPr>
          <w:szCs w:val="28"/>
        </w:rPr>
      </w:pPr>
      <w:r w:rsidRPr="0088772F">
        <w:rPr>
          <w:szCs w:val="28"/>
        </w:rPr>
        <w:t>3</w:t>
      </w:r>
      <w:r w:rsidR="00092A0A" w:rsidRPr="0088772F">
        <w:rPr>
          <w:szCs w:val="28"/>
        </w:rPr>
        <w:t>. </w:t>
      </w:r>
      <w:r w:rsidR="00063287" w:rsidRPr="0088772F">
        <w:rPr>
          <w:szCs w:val="28"/>
        </w:rPr>
        <w:t xml:space="preserve"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063287" w:rsidRPr="0088772F">
        <w:rPr>
          <w:szCs w:val="28"/>
        </w:rPr>
        <w:t>ogalimova@admnsk.ru</w:t>
      </w:r>
      <w:proofErr w:type="spellEnd"/>
      <w:r w:rsidR="00063287" w:rsidRPr="0088772F">
        <w:rPr>
          <w:szCs w:val="28"/>
        </w:rPr>
        <w:t>, контактный телефон: 227-54-18</w:t>
      </w:r>
      <w:r w:rsidR="00092A0A" w:rsidRPr="0088772F">
        <w:rPr>
          <w:szCs w:val="28"/>
        </w:rPr>
        <w:t>.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4. </w:t>
      </w:r>
      <w:r w:rsidR="006F230A" w:rsidRPr="0088772F">
        <w:rPr>
          <w:szCs w:val="28"/>
        </w:rPr>
        <w:t>Установить п</w:t>
      </w:r>
      <w:r w:rsidRPr="0088772F">
        <w:rPr>
          <w:szCs w:val="28"/>
        </w:rPr>
        <w:t>орядок проведения</w:t>
      </w:r>
      <w:r w:rsidR="006F230A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6F230A" w:rsidRPr="0088772F">
        <w:rPr>
          <w:szCs w:val="28"/>
        </w:rPr>
        <w:t>, состоящий</w:t>
      </w:r>
      <w:r w:rsidRPr="0088772F">
        <w:rPr>
          <w:szCs w:val="28"/>
        </w:rPr>
        <w:t xml:space="preserve"> из сл</w:t>
      </w:r>
      <w:r w:rsidRPr="0088772F">
        <w:rPr>
          <w:szCs w:val="28"/>
        </w:rPr>
        <w:t>е</w:t>
      </w:r>
      <w:r w:rsidRPr="0088772F">
        <w:rPr>
          <w:szCs w:val="28"/>
        </w:rPr>
        <w:t>дующих этапов: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оповещение о </w:t>
      </w:r>
      <w:r w:rsidR="00457DD1" w:rsidRPr="0088772F">
        <w:rPr>
          <w:szCs w:val="28"/>
        </w:rPr>
        <w:t>начале</w:t>
      </w:r>
      <w:r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Pr="0088772F">
        <w:rPr>
          <w:szCs w:val="28"/>
        </w:rPr>
        <w:t>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размещение проекта, подлежащего рассмотрению на </w:t>
      </w:r>
      <w:r w:rsidR="009C13D1" w:rsidRPr="0088772F">
        <w:rPr>
          <w:szCs w:val="28"/>
        </w:rPr>
        <w:t xml:space="preserve">публичных </w:t>
      </w:r>
      <w:r w:rsidR="00930AB7" w:rsidRPr="0088772F">
        <w:rPr>
          <w:szCs w:val="28"/>
        </w:rPr>
        <w:t>слушаниях</w:t>
      </w:r>
      <w:r w:rsidR="00930AB7">
        <w:rPr>
          <w:szCs w:val="28"/>
        </w:rPr>
        <w:t>,</w:t>
      </w:r>
      <w:r w:rsidR="00B33606" w:rsidRPr="0088772F">
        <w:rPr>
          <w:szCs w:val="28"/>
        </w:rPr>
        <w:t xml:space="preserve"> </w:t>
      </w:r>
      <w:r w:rsidRPr="0088772F">
        <w:rPr>
          <w:szCs w:val="28"/>
        </w:rPr>
        <w:t xml:space="preserve">и открытие экспозиции или экспозиций </w:t>
      </w:r>
      <w:r w:rsidR="00457DD1" w:rsidRPr="0088772F">
        <w:rPr>
          <w:szCs w:val="28"/>
        </w:rPr>
        <w:t xml:space="preserve">такого </w:t>
      </w:r>
      <w:r w:rsidRPr="0088772F">
        <w:rPr>
          <w:szCs w:val="28"/>
        </w:rPr>
        <w:t>проекта;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экспозиции или экспозиций проекта, подлежащего рассмотр</w:t>
      </w:r>
      <w:r w:rsidRPr="0088772F">
        <w:rPr>
          <w:szCs w:val="28"/>
        </w:rPr>
        <w:t>е</w:t>
      </w:r>
      <w:r w:rsidRPr="0088772F">
        <w:rPr>
          <w:szCs w:val="28"/>
        </w:rPr>
        <w:t xml:space="preserve">нию на </w:t>
      </w:r>
      <w:r w:rsidR="009C13D1" w:rsidRPr="0088772F">
        <w:rPr>
          <w:szCs w:val="28"/>
        </w:rPr>
        <w:t>публичных слушани</w:t>
      </w:r>
      <w:r w:rsidR="0052181E" w:rsidRPr="0088772F">
        <w:rPr>
          <w:szCs w:val="28"/>
        </w:rPr>
        <w:t>ях</w:t>
      </w:r>
      <w:r w:rsidRPr="0088772F">
        <w:rPr>
          <w:szCs w:val="28"/>
        </w:rPr>
        <w:t>;</w:t>
      </w:r>
    </w:p>
    <w:p w:rsidR="00B33606" w:rsidRPr="0088772F" w:rsidRDefault="00B33606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собрания участников публичных слушаний;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оформление протокола </w:t>
      </w:r>
      <w:r w:rsidR="009C13D1" w:rsidRPr="0088772F">
        <w:rPr>
          <w:szCs w:val="28"/>
        </w:rPr>
        <w:t>публичных слушаний</w:t>
      </w:r>
      <w:r w:rsidR="00334B30" w:rsidRPr="0088772F">
        <w:rPr>
          <w:szCs w:val="28"/>
        </w:rPr>
        <w:t>;</w:t>
      </w:r>
      <w:r w:rsidRPr="0088772F">
        <w:rPr>
          <w:szCs w:val="28"/>
        </w:rPr>
        <w:t xml:space="preserve"> 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опубликование заключения о результатах </w:t>
      </w:r>
      <w:r w:rsidR="009C13D1" w:rsidRPr="0088772F">
        <w:rPr>
          <w:szCs w:val="28"/>
        </w:rPr>
        <w:t>публичных слуш</w:t>
      </w:r>
      <w:r w:rsidR="009C13D1" w:rsidRPr="0088772F">
        <w:rPr>
          <w:szCs w:val="28"/>
        </w:rPr>
        <w:t>а</w:t>
      </w:r>
      <w:r w:rsidR="009C13D1" w:rsidRPr="0088772F">
        <w:rPr>
          <w:szCs w:val="28"/>
        </w:rPr>
        <w:t>ний</w:t>
      </w:r>
      <w:r w:rsidR="00334B30" w:rsidRPr="0088772F">
        <w:rPr>
          <w:szCs w:val="28"/>
        </w:rPr>
        <w:t>.</w:t>
      </w:r>
    </w:p>
    <w:p w:rsidR="00684D39" w:rsidRDefault="00684D39" w:rsidP="00BD1367">
      <w:pPr>
        <w:autoSpaceDE w:val="0"/>
        <w:autoSpaceDN w:val="0"/>
        <w:adjustRightInd w:val="0"/>
        <w:rPr>
          <w:szCs w:val="28"/>
        </w:rPr>
      </w:pPr>
      <w:r w:rsidRPr="00EC1560">
        <w:rPr>
          <w:szCs w:val="28"/>
        </w:rPr>
        <w:t>5. Предложить участникам публичных слушаний, определенным законод</w:t>
      </w:r>
      <w:r w:rsidRPr="00EC1560">
        <w:rPr>
          <w:szCs w:val="28"/>
        </w:rPr>
        <w:t>а</w:t>
      </w:r>
      <w:r w:rsidRPr="00EC1560">
        <w:rPr>
          <w:szCs w:val="28"/>
        </w:rPr>
        <w:t>тельством о градостроительной деятельности и прошедшим идентификацию в с</w:t>
      </w:r>
      <w:r w:rsidRPr="00EC1560">
        <w:rPr>
          <w:szCs w:val="28"/>
        </w:rPr>
        <w:t>о</w:t>
      </w:r>
      <w:r w:rsidRPr="00EC1560">
        <w:rPr>
          <w:szCs w:val="28"/>
        </w:rPr>
        <w:t xml:space="preserve">ответствии с данным законодательством, </w:t>
      </w:r>
      <w:r>
        <w:rPr>
          <w:szCs w:val="28"/>
        </w:rPr>
        <w:t xml:space="preserve">с 13.06.2019 по </w:t>
      </w:r>
      <w:r w:rsidR="00431431">
        <w:rPr>
          <w:szCs w:val="28"/>
        </w:rPr>
        <w:t>28.06</w:t>
      </w:r>
      <w:r>
        <w:rPr>
          <w:szCs w:val="28"/>
        </w:rPr>
        <w:t>.2019</w:t>
      </w:r>
      <w:r w:rsidRPr="00EC1560">
        <w:rPr>
          <w:szCs w:val="28"/>
        </w:rPr>
        <w:t xml:space="preserve"> внести в организационный комитет предложения и замечания, касающиеся проекта.</w:t>
      </w:r>
    </w:p>
    <w:p w:rsidR="006F23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C5E6F" w:rsidRPr="0088772F">
        <w:rPr>
          <w:szCs w:val="28"/>
        </w:rPr>
        <w:t>. </w:t>
      </w:r>
      <w:r w:rsidR="006F230A" w:rsidRPr="0088772F">
        <w:rPr>
          <w:szCs w:val="28"/>
        </w:rPr>
        <w:t>Организационному комитету:</w:t>
      </w:r>
    </w:p>
    <w:p w:rsidR="006C5E6F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F230A" w:rsidRPr="0088772F">
        <w:rPr>
          <w:szCs w:val="28"/>
        </w:rPr>
        <w:t>.1. П</w:t>
      </w:r>
      <w:r w:rsidR="006C5E6F" w:rsidRPr="0088772F">
        <w:rPr>
          <w:szCs w:val="28"/>
        </w:rPr>
        <w:t>одготовить оповещени</w:t>
      </w:r>
      <w:r w:rsidR="001171BF" w:rsidRPr="0088772F">
        <w:rPr>
          <w:szCs w:val="28"/>
        </w:rPr>
        <w:t>е</w:t>
      </w:r>
      <w:r w:rsidR="006C5E6F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6C5E6F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315D31" w:rsidRPr="0088772F">
        <w:rPr>
          <w:szCs w:val="28"/>
        </w:rPr>
        <w:t>.</w:t>
      </w:r>
    </w:p>
    <w:p w:rsidR="00BD1367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>.2.</w:t>
      </w:r>
      <w:r w:rsidR="00BD1367" w:rsidRPr="0088772F">
        <w:rPr>
          <w:szCs w:val="28"/>
        </w:rPr>
        <w:t> </w:t>
      </w:r>
      <w:r w:rsidR="008B2C33">
        <w:rPr>
          <w:szCs w:val="28"/>
        </w:rPr>
        <w:t>О</w:t>
      </w:r>
      <w:r w:rsidR="00BD1367" w:rsidRPr="0088772F">
        <w:rPr>
          <w:szCs w:val="28"/>
        </w:rPr>
        <w:t xml:space="preserve">рганизовать опубликование </w:t>
      </w:r>
      <w:r w:rsidR="00BB2C26" w:rsidRPr="0088772F">
        <w:rPr>
          <w:szCs w:val="28"/>
        </w:rPr>
        <w:t>(обнародовани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) </w:t>
      </w:r>
      <w:r w:rsidR="00BD1367" w:rsidRPr="0088772F">
        <w:rPr>
          <w:szCs w:val="28"/>
        </w:rPr>
        <w:t xml:space="preserve">оповещения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BB2C26" w:rsidRPr="0088772F">
        <w:rPr>
          <w:szCs w:val="28"/>
        </w:rPr>
        <w:t xml:space="preserve">в периодическом печатном издании «Бюллетень органов </w:t>
      </w:r>
      <w:r w:rsidR="00BB2C26" w:rsidRPr="0088772F">
        <w:rPr>
          <w:szCs w:val="28"/>
        </w:rPr>
        <w:lastRenderedPageBreak/>
        <w:t xml:space="preserve">местного самоуправления города Новосибирска» и </w:t>
      </w:r>
      <w:r w:rsidR="00BD1367" w:rsidRPr="0088772F">
        <w:rPr>
          <w:szCs w:val="28"/>
        </w:rPr>
        <w:t xml:space="preserve">его </w:t>
      </w:r>
      <w:r w:rsidR="00BB2C26" w:rsidRPr="0088772F">
        <w:rPr>
          <w:szCs w:val="28"/>
        </w:rPr>
        <w:t>размещени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 в средствах массовой информации, </w:t>
      </w:r>
      <w:r w:rsidR="00BD1367" w:rsidRPr="0088772F">
        <w:rPr>
          <w:szCs w:val="28"/>
        </w:rPr>
        <w:t>на официальном сайте города Новосибирска в информ</w:t>
      </w:r>
      <w:r w:rsidR="00BD1367" w:rsidRPr="0088772F">
        <w:rPr>
          <w:szCs w:val="28"/>
        </w:rPr>
        <w:t>а</w:t>
      </w:r>
      <w:r w:rsidR="00BD1367" w:rsidRPr="0088772F">
        <w:rPr>
          <w:szCs w:val="28"/>
        </w:rPr>
        <w:t>ционно-телекоммуникационной сети «Интернет» (далее – официальный сайт)</w:t>
      </w:r>
      <w:r w:rsidR="008B2C33" w:rsidRPr="008B2C33">
        <w:rPr>
          <w:szCs w:val="28"/>
        </w:rPr>
        <w:t xml:space="preserve"> </w:t>
      </w:r>
      <w:r w:rsidR="008B2C33">
        <w:rPr>
          <w:szCs w:val="28"/>
        </w:rPr>
        <w:t>н</w:t>
      </w:r>
      <w:r w:rsidR="008B2C33" w:rsidRPr="0088772F">
        <w:rPr>
          <w:szCs w:val="28"/>
        </w:rPr>
        <w:t xml:space="preserve">е </w:t>
      </w:r>
      <w:proofErr w:type="gramStart"/>
      <w:r w:rsidR="008B2C33" w:rsidRPr="0088772F">
        <w:rPr>
          <w:szCs w:val="28"/>
        </w:rPr>
        <w:t>позднее</w:t>
      </w:r>
      <w:proofErr w:type="gramEnd"/>
      <w:r w:rsidR="008B2C33" w:rsidRPr="0088772F">
        <w:rPr>
          <w:szCs w:val="28"/>
        </w:rPr>
        <w:t xml:space="preserve"> чем за семь дней до дня размещения на официальном сайте проекта, по</w:t>
      </w:r>
      <w:r w:rsidR="008B2C33" w:rsidRPr="0088772F">
        <w:rPr>
          <w:szCs w:val="28"/>
        </w:rPr>
        <w:t>д</w:t>
      </w:r>
      <w:r w:rsidR="008B2C33" w:rsidRPr="0088772F">
        <w:rPr>
          <w:szCs w:val="28"/>
        </w:rPr>
        <w:t>лежащего рассмотрению на публичных слушаниях</w:t>
      </w:r>
      <w:r w:rsidR="008B2C33">
        <w:rPr>
          <w:szCs w:val="28"/>
        </w:rPr>
        <w:t>.</w:t>
      </w:r>
    </w:p>
    <w:p w:rsidR="007A2786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88772F">
        <w:rPr>
          <w:szCs w:val="28"/>
        </w:rPr>
        <w:t>на официальном сайте.</w:t>
      </w:r>
    </w:p>
    <w:p w:rsidR="00DF29F7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93110C" w:rsidRPr="0088772F">
        <w:rPr>
          <w:szCs w:val="28"/>
        </w:rPr>
        <w:t>.</w:t>
      </w:r>
      <w:r w:rsidR="00BD1367" w:rsidRPr="0088772F">
        <w:rPr>
          <w:szCs w:val="28"/>
        </w:rPr>
        <w:t>4</w:t>
      </w:r>
      <w:r w:rsidR="0093110C" w:rsidRPr="0088772F">
        <w:rPr>
          <w:szCs w:val="28"/>
        </w:rPr>
        <w:t>. </w:t>
      </w:r>
      <w:r w:rsidR="00245DDC" w:rsidRPr="0088772F">
        <w:rPr>
          <w:szCs w:val="28"/>
        </w:rPr>
        <w:t>Организовать оборудование информационных стендов</w:t>
      </w:r>
      <w:r w:rsidR="00DF29F7">
        <w:rPr>
          <w:szCs w:val="28"/>
        </w:rPr>
        <w:t xml:space="preserve"> по адресам:</w:t>
      </w:r>
    </w:p>
    <w:p w:rsidR="00DF29F7" w:rsidRDefault="00245DDC" w:rsidP="00BD1367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 Кра</w:t>
      </w:r>
      <w:r w:rsidRPr="0088772F">
        <w:rPr>
          <w:szCs w:val="28"/>
        </w:rPr>
        <w:t>с</w:t>
      </w:r>
      <w:r w:rsidRPr="0088772F">
        <w:rPr>
          <w:szCs w:val="28"/>
        </w:rPr>
        <w:t xml:space="preserve">ный проспект, 50, </w:t>
      </w:r>
      <w:r w:rsidR="00DF29F7">
        <w:rPr>
          <w:szCs w:val="28"/>
        </w:rPr>
        <w:t>кабинет</w:t>
      </w:r>
      <w:r w:rsidR="00E237A4" w:rsidRPr="0088772F">
        <w:rPr>
          <w:szCs w:val="28"/>
        </w:rPr>
        <w:t xml:space="preserve"> </w:t>
      </w:r>
      <w:r w:rsidR="001A34DE">
        <w:rPr>
          <w:szCs w:val="28"/>
        </w:rPr>
        <w:t>5</w:t>
      </w:r>
      <w:r w:rsidR="00E237A4" w:rsidRPr="0088772F">
        <w:rPr>
          <w:szCs w:val="28"/>
        </w:rPr>
        <w:t>28</w:t>
      </w:r>
      <w:r w:rsidR="00DF29F7">
        <w:rPr>
          <w:szCs w:val="28"/>
        </w:rPr>
        <w:t>;</w:t>
      </w:r>
    </w:p>
    <w:p w:rsidR="00CF2863" w:rsidRDefault="00CF2863" w:rsidP="00CF286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</w:t>
      </w:r>
      <w:r>
        <w:rPr>
          <w:szCs w:val="28"/>
        </w:rPr>
        <w:t>, ул. Сакко и Ванцетти, 33, стенд кабинета 404 (</w:t>
      </w:r>
      <w:r w:rsidRPr="0088772F">
        <w:rPr>
          <w:szCs w:val="28"/>
        </w:rPr>
        <w:t xml:space="preserve">администрация </w:t>
      </w:r>
      <w:r>
        <w:rPr>
          <w:szCs w:val="28"/>
        </w:rPr>
        <w:t xml:space="preserve">Октябрьского </w:t>
      </w:r>
      <w:r w:rsidRPr="0088772F">
        <w:rPr>
          <w:szCs w:val="28"/>
        </w:rPr>
        <w:t>ра</w:t>
      </w:r>
      <w:r w:rsidRPr="0088772F">
        <w:rPr>
          <w:szCs w:val="28"/>
        </w:rPr>
        <w:t>й</w:t>
      </w:r>
      <w:r w:rsidRPr="0088772F">
        <w:rPr>
          <w:szCs w:val="28"/>
        </w:rPr>
        <w:t>она города Новосибирска</w:t>
      </w:r>
      <w:r>
        <w:rPr>
          <w:szCs w:val="28"/>
        </w:rPr>
        <w:t>)</w:t>
      </w:r>
      <w:r w:rsidR="00D5074B">
        <w:rPr>
          <w:szCs w:val="28"/>
        </w:rPr>
        <w:t>.</w:t>
      </w:r>
    </w:p>
    <w:p w:rsidR="00020C64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AF64E7" w:rsidRPr="0088772F">
        <w:rPr>
          <w:szCs w:val="28"/>
        </w:rPr>
        <w:t>.</w:t>
      </w:r>
      <w:r w:rsidR="00BD1367" w:rsidRPr="0088772F">
        <w:rPr>
          <w:szCs w:val="28"/>
        </w:rPr>
        <w:t>5</w:t>
      </w:r>
      <w:r w:rsidR="00AF64E7" w:rsidRPr="0088772F">
        <w:rPr>
          <w:szCs w:val="28"/>
        </w:rPr>
        <w:t>. В тече</w:t>
      </w:r>
      <w:r w:rsidR="00B4798C" w:rsidRPr="0088772F">
        <w:rPr>
          <w:szCs w:val="28"/>
        </w:rPr>
        <w:t xml:space="preserve">ние срока, указанного в пункте </w:t>
      </w:r>
      <w:r>
        <w:rPr>
          <w:szCs w:val="28"/>
        </w:rPr>
        <w:t>5</w:t>
      </w:r>
      <w:r w:rsidR="00AF64E7" w:rsidRPr="0088772F">
        <w:rPr>
          <w:szCs w:val="28"/>
        </w:rPr>
        <w:t xml:space="preserve"> </w:t>
      </w:r>
      <w:r w:rsidR="00C831B2">
        <w:rPr>
          <w:szCs w:val="28"/>
        </w:rPr>
        <w:t xml:space="preserve">настоящего </w:t>
      </w:r>
      <w:r w:rsidR="00AF64E7" w:rsidRPr="0088772F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BD1367" w:rsidRPr="0088772F">
        <w:rPr>
          <w:szCs w:val="28"/>
        </w:rPr>
        <w:t>публичных слушаний</w:t>
      </w:r>
      <w:r w:rsidR="00AF64E7" w:rsidRPr="0088772F">
        <w:rPr>
          <w:szCs w:val="28"/>
        </w:rPr>
        <w:t>.</w:t>
      </w:r>
    </w:p>
    <w:p w:rsidR="00092A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092A0A" w:rsidRPr="0088772F">
        <w:rPr>
          <w:szCs w:val="28"/>
        </w:rPr>
        <w:t>. </w:t>
      </w:r>
      <w:r w:rsidR="009F1438" w:rsidRPr="0088772F">
        <w:rPr>
          <w:szCs w:val="28"/>
        </w:rPr>
        <w:t>Возложить на Тимонова Виктора Александровича, заместителя начальн</w:t>
      </w:r>
      <w:r w:rsidR="009F1438" w:rsidRPr="0088772F">
        <w:rPr>
          <w:szCs w:val="28"/>
        </w:rPr>
        <w:t>и</w:t>
      </w:r>
      <w:r w:rsidR="009F1438" w:rsidRPr="0088772F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88772F">
        <w:rPr>
          <w:szCs w:val="28"/>
        </w:rPr>
        <w:sym w:font="Symbol" w:char="F02D"/>
      </w:r>
      <w:r w:rsidR="009F1438" w:rsidRPr="0088772F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88772F">
        <w:rPr>
          <w:szCs w:val="28"/>
        </w:rPr>
        <w:t>р</w:t>
      </w:r>
      <w:r w:rsidR="009F1438" w:rsidRPr="0088772F">
        <w:rPr>
          <w:szCs w:val="28"/>
        </w:rPr>
        <w:t>вого заседания организационного комитета.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88772F">
        <w:rPr>
          <w:szCs w:val="28"/>
        </w:rPr>
        <w:t>разместить постановление</w:t>
      </w:r>
      <w:proofErr w:type="gramEnd"/>
      <w:r w:rsidR="0001543D" w:rsidRPr="0088772F">
        <w:rPr>
          <w:szCs w:val="28"/>
        </w:rPr>
        <w:t xml:space="preserve"> </w:t>
      </w:r>
      <w:r w:rsidR="00BD1367" w:rsidRPr="0088772F">
        <w:rPr>
          <w:szCs w:val="28"/>
        </w:rPr>
        <w:t xml:space="preserve">и оповещение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на оф</w:t>
      </w:r>
      <w:r w:rsidR="0001543D" w:rsidRPr="0088772F">
        <w:rPr>
          <w:szCs w:val="28"/>
        </w:rPr>
        <w:t>и</w:t>
      </w:r>
      <w:r w:rsidR="0001543D" w:rsidRPr="0088772F">
        <w:rPr>
          <w:szCs w:val="28"/>
        </w:rPr>
        <w:t>циальном сайте.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>Департаменту информационной политики мэрии города Новосибирска обеспечить опубликование</w:t>
      </w:r>
      <w:r w:rsidR="00DA3BF7">
        <w:rPr>
          <w:szCs w:val="28"/>
        </w:rPr>
        <w:t xml:space="preserve"> </w:t>
      </w:r>
      <w:r w:rsidR="0001543D" w:rsidRPr="0088772F">
        <w:rPr>
          <w:szCs w:val="28"/>
        </w:rPr>
        <w:t xml:space="preserve">постановления </w:t>
      </w:r>
      <w:r w:rsidR="0052181E" w:rsidRPr="0088772F">
        <w:rPr>
          <w:szCs w:val="28"/>
        </w:rPr>
        <w:t xml:space="preserve">и </w:t>
      </w:r>
      <w:r w:rsidR="00930AB7">
        <w:rPr>
          <w:szCs w:val="28"/>
        </w:rPr>
        <w:t>оповещения</w:t>
      </w:r>
      <w:r w:rsidR="0052181E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52181E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в средствах массовой информации.</w:t>
      </w:r>
    </w:p>
    <w:p w:rsidR="00C707AC" w:rsidRPr="0088772F" w:rsidRDefault="00AF64E7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1</w:t>
      </w:r>
      <w:r w:rsidR="00DB0A31">
        <w:rPr>
          <w:szCs w:val="28"/>
        </w:rPr>
        <w:t>0</w:t>
      </w:r>
      <w:r w:rsidR="00C707AC" w:rsidRPr="0088772F">
        <w:rPr>
          <w:szCs w:val="28"/>
        </w:rPr>
        <w:t>. </w:t>
      </w:r>
      <w:proofErr w:type="gramStart"/>
      <w:r w:rsidR="0001543D" w:rsidRPr="0088772F">
        <w:rPr>
          <w:szCs w:val="28"/>
        </w:rPr>
        <w:t>Контроль за</w:t>
      </w:r>
      <w:proofErr w:type="gramEnd"/>
      <w:r w:rsidR="0001543D" w:rsidRPr="0088772F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44C04" w:rsidRPr="00E44C04" w:rsidTr="00E44C04">
        <w:tc>
          <w:tcPr>
            <w:tcW w:w="6946" w:type="dxa"/>
          </w:tcPr>
          <w:p w:rsidR="00E44C04" w:rsidRPr="00E44C04" w:rsidRDefault="00E44C04" w:rsidP="00E44C04">
            <w:pPr>
              <w:spacing w:before="600"/>
              <w:ind w:firstLine="34"/>
              <w:rPr>
                <w:szCs w:val="28"/>
              </w:rPr>
            </w:pPr>
            <w:r w:rsidRPr="00E44C0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44C04" w:rsidRPr="00E44C04" w:rsidRDefault="00E44C04" w:rsidP="00E44C0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C0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E44C04" w:rsidRDefault="00E44C04" w:rsidP="00D473F5">
      <w:pPr>
        <w:suppressAutoHyphens/>
        <w:ind w:firstLine="0"/>
        <w:rPr>
          <w:sz w:val="24"/>
          <w:szCs w:val="24"/>
        </w:rPr>
      </w:pPr>
    </w:p>
    <w:p w:rsidR="00E44C04" w:rsidRDefault="00E44C04" w:rsidP="00D473F5">
      <w:pPr>
        <w:suppressAutoHyphens/>
        <w:ind w:firstLine="0"/>
        <w:rPr>
          <w:sz w:val="24"/>
          <w:szCs w:val="24"/>
        </w:rPr>
      </w:pPr>
    </w:p>
    <w:p w:rsidR="00E44C04" w:rsidRDefault="00E44C04" w:rsidP="00D473F5">
      <w:pPr>
        <w:suppressAutoHyphens/>
        <w:ind w:firstLine="0"/>
        <w:rPr>
          <w:sz w:val="24"/>
          <w:szCs w:val="24"/>
        </w:rPr>
      </w:pPr>
    </w:p>
    <w:p w:rsidR="00E44C04" w:rsidRDefault="00E44C04" w:rsidP="00D473F5">
      <w:pPr>
        <w:suppressAutoHyphens/>
        <w:ind w:firstLine="0"/>
        <w:rPr>
          <w:sz w:val="24"/>
          <w:szCs w:val="24"/>
        </w:rPr>
      </w:pPr>
    </w:p>
    <w:p w:rsidR="00E44C04" w:rsidRDefault="00E44C04" w:rsidP="00D473F5">
      <w:pPr>
        <w:suppressAutoHyphens/>
        <w:ind w:firstLine="0"/>
        <w:rPr>
          <w:sz w:val="24"/>
          <w:szCs w:val="24"/>
        </w:rPr>
      </w:pPr>
    </w:p>
    <w:p w:rsidR="00E44C04" w:rsidRDefault="00E44C04" w:rsidP="00D473F5">
      <w:pPr>
        <w:suppressAutoHyphens/>
        <w:ind w:firstLine="0"/>
        <w:rPr>
          <w:sz w:val="24"/>
          <w:szCs w:val="24"/>
        </w:rPr>
      </w:pPr>
    </w:p>
    <w:p w:rsidR="00092A0A" w:rsidRPr="00E406A6" w:rsidRDefault="00E406A6" w:rsidP="00D473F5">
      <w:pPr>
        <w:suppressAutoHyphens/>
        <w:ind w:firstLine="0"/>
        <w:rPr>
          <w:sz w:val="24"/>
          <w:szCs w:val="24"/>
        </w:rPr>
      </w:pPr>
      <w:r w:rsidRPr="00E406A6">
        <w:rPr>
          <w:sz w:val="24"/>
          <w:szCs w:val="24"/>
        </w:rPr>
        <w:t>Кучинская</w:t>
      </w:r>
    </w:p>
    <w:p w:rsidR="00092A0A" w:rsidRPr="00E406A6" w:rsidRDefault="005E2807" w:rsidP="00D473F5">
      <w:pPr>
        <w:suppressAutoHyphens/>
        <w:ind w:firstLine="0"/>
        <w:rPr>
          <w:sz w:val="24"/>
          <w:szCs w:val="24"/>
        </w:rPr>
      </w:pPr>
      <w:r w:rsidRPr="00E406A6">
        <w:rPr>
          <w:sz w:val="24"/>
          <w:szCs w:val="24"/>
        </w:rPr>
        <w:t>227</w:t>
      </w:r>
      <w:r w:rsidR="00E406A6" w:rsidRPr="00E406A6">
        <w:rPr>
          <w:sz w:val="24"/>
          <w:szCs w:val="24"/>
        </w:rPr>
        <w:t>5337</w:t>
      </w:r>
    </w:p>
    <w:p w:rsidR="00C34522" w:rsidRPr="00E406A6" w:rsidRDefault="00092A0A" w:rsidP="00C34522">
      <w:pPr>
        <w:ind w:firstLine="0"/>
        <w:rPr>
          <w:sz w:val="24"/>
          <w:szCs w:val="24"/>
        </w:rPr>
        <w:sectPr w:rsidR="00C34522" w:rsidRPr="00E406A6" w:rsidSect="00FE7F15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406A6">
        <w:rPr>
          <w:sz w:val="24"/>
          <w:szCs w:val="24"/>
        </w:rPr>
        <w:t>ГУАиГ</w:t>
      </w:r>
      <w:proofErr w:type="spellEnd"/>
    </w:p>
    <w:p w:rsidR="00DC65DA" w:rsidRPr="0088772F" w:rsidRDefault="00DC65DA" w:rsidP="00C34522">
      <w:pPr>
        <w:ind w:left="6379" w:firstLine="0"/>
        <w:rPr>
          <w:szCs w:val="28"/>
        </w:rPr>
      </w:pPr>
      <w:r w:rsidRPr="0088772F">
        <w:rPr>
          <w:szCs w:val="28"/>
        </w:rPr>
        <w:lastRenderedPageBreak/>
        <w:t>Приложение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DC65DA" w:rsidRPr="00D5074B" w:rsidRDefault="00DC65DA" w:rsidP="00C34522">
      <w:pPr>
        <w:widowControl w:val="0"/>
        <w:ind w:left="6379" w:right="264" w:firstLine="0"/>
        <w:rPr>
          <w:szCs w:val="28"/>
        </w:rPr>
      </w:pPr>
      <w:r w:rsidRPr="0088772F">
        <w:rPr>
          <w:szCs w:val="28"/>
        </w:rPr>
        <w:t>от</w:t>
      </w:r>
      <w:r w:rsidRPr="00D5074B">
        <w:rPr>
          <w:szCs w:val="28"/>
        </w:rPr>
        <w:t xml:space="preserve"> </w:t>
      </w:r>
      <w:r w:rsidR="00861A61" w:rsidRPr="00861A61">
        <w:rPr>
          <w:szCs w:val="28"/>
          <w:u w:val="single"/>
        </w:rPr>
        <w:t>04.06.2019</w:t>
      </w:r>
      <w:r w:rsidR="008A4B5B" w:rsidRPr="00D5074B">
        <w:rPr>
          <w:szCs w:val="28"/>
        </w:rPr>
        <w:t xml:space="preserve"> </w:t>
      </w:r>
      <w:r w:rsidRPr="00D5074B">
        <w:rPr>
          <w:szCs w:val="28"/>
        </w:rPr>
        <w:t xml:space="preserve">№ </w:t>
      </w:r>
      <w:bookmarkStart w:id="0" w:name="_GoBack"/>
      <w:r w:rsidR="00861A61" w:rsidRPr="00861A61">
        <w:rPr>
          <w:szCs w:val="28"/>
          <w:u w:val="single"/>
        </w:rPr>
        <w:t>2033</w:t>
      </w:r>
      <w:bookmarkEnd w:id="0"/>
    </w:p>
    <w:p w:rsidR="008A4B5B" w:rsidRDefault="008A4B5B" w:rsidP="00C34522">
      <w:pPr>
        <w:widowControl w:val="0"/>
        <w:ind w:left="6379" w:right="264" w:firstLine="0"/>
        <w:rPr>
          <w:szCs w:val="28"/>
        </w:rPr>
      </w:pPr>
    </w:p>
    <w:p w:rsidR="0033087E" w:rsidRPr="0088772F" w:rsidRDefault="0033087E" w:rsidP="00C34522">
      <w:pPr>
        <w:widowControl w:val="0"/>
        <w:ind w:left="6379" w:right="264" w:firstLine="0"/>
        <w:rPr>
          <w:szCs w:val="28"/>
        </w:rPr>
      </w:pP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Проект постановления мэрии</w:t>
      </w:r>
    </w:p>
    <w:p w:rsidR="00092A0A" w:rsidRPr="0088772F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BD5A3E" w:rsidRPr="0033087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33087E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203"/>
      </w:tblGrid>
      <w:tr w:rsidR="00092A0A" w:rsidRPr="00E44C04" w:rsidTr="00E44C04">
        <w:trPr>
          <w:trHeight w:val="582"/>
        </w:trPr>
        <w:tc>
          <w:tcPr>
            <w:tcW w:w="6203" w:type="dxa"/>
          </w:tcPr>
          <w:p w:rsidR="00092A0A" w:rsidRPr="00E44C04" w:rsidRDefault="00945B0D" w:rsidP="00B6185F">
            <w:pPr>
              <w:spacing w:line="240" w:lineRule="atLeast"/>
              <w:ind w:firstLine="0"/>
              <w:rPr>
                <w:sz w:val="27"/>
                <w:szCs w:val="27"/>
              </w:rPr>
            </w:pPr>
            <w:proofErr w:type="gramStart"/>
            <w:r w:rsidRPr="00E44C04">
              <w:rPr>
                <w:sz w:val="27"/>
                <w:szCs w:val="27"/>
              </w:rPr>
              <w:t xml:space="preserve">О проекте планировки </w:t>
            </w:r>
            <w:r w:rsidR="00D5074B" w:rsidRPr="00E44C04">
              <w:rPr>
                <w:sz w:val="27"/>
                <w:szCs w:val="27"/>
              </w:rPr>
              <w:t>территории, ограниченной ул. Автогенной, ул. Никитина, ул. </w:t>
            </w:r>
            <w:proofErr w:type="spellStart"/>
            <w:r w:rsidR="00D5074B" w:rsidRPr="00E44C04">
              <w:rPr>
                <w:sz w:val="27"/>
                <w:szCs w:val="27"/>
              </w:rPr>
              <w:t>Доватора</w:t>
            </w:r>
            <w:proofErr w:type="spellEnd"/>
            <w:r w:rsidR="00D5074B" w:rsidRPr="00E44C04">
              <w:rPr>
                <w:sz w:val="27"/>
                <w:szCs w:val="27"/>
              </w:rPr>
              <w:t>, ул. Панфиловцев, в Октябрьском районе</w:t>
            </w:r>
            <w:proofErr w:type="gramEnd"/>
          </w:p>
        </w:tc>
      </w:tr>
    </w:tbl>
    <w:p w:rsidR="00366885" w:rsidRPr="00E44C04" w:rsidRDefault="00366885" w:rsidP="001C2005">
      <w:pPr>
        <w:tabs>
          <w:tab w:val="left" w:pos="360"/>
        </w:tabs>
        <w:spacing w:line="240" w:lineRule="atLeast"/>
        <w:contextualSpacing/>
        <w:rPr>
          <w:sz w:val="27"/>
          <w:szCs w:val="27"/>
        </w:rPr>
      </w:pPr>
    </w:p>
    <w:p w:rsidR="00366885" w:rsidRPr="00E44C04" w:rsidRDefault="00366885" w:rsidP="00CF2863">
      <w:pPr>
        <w:tabs>
          <w:tab w:val="left" w:pos="360"/>
        </w:tabs>
        <w:spacing w:line="240" w:lineRule="atLeast"/>
        <w:contextualSpacing/>
        <w:rPr>
          <w:sz w:val="27"/>
          <w:szCs w:val="27"/>
        </w:rPr>
      </w:pPr>
      <w:proofErr w:type="gramStart"/>
      <w:r w:rsidRPr="00E44C04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E44C04">
        <w:rPr>
          <w:sz w:val="27"/>
          <w:szCs w:val="27"/>
        </w:rPr>
        <w:t>а</w:t>
      </w:r>
      <w:r w:rsidRPr="00E44C04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Pr="00E44C04">
        <w:rPr>
          <w:sz w:val="27"/>
          <w:szCs w:val="27"/>
        </w:rPr>
        <w:t>е</w:t>
      </w:r>
      <w:r w:rsidRPr="00E44C04">
        <w:rPr>
          <w:sz w:val="27"/>
          <w:szCs w:val="27"/>
        </w:rPr>
        <w:t>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</w:t>
      </w:r>
      <w:r w:rsidRPr="00E44C04">
        <w:rPr>
          <w:sz w:val="27"/>
          <w:szCs w:val="27"/>
        </w:rPr>
        <w:t>е</w:t>
      </w:r>
      <w:r w:rsidRPr="00E44C04">
        <w:rPr>
          <w:sz w:val="27"/>
          <w:szCs w:val="27"/>
        </w:rPr>
        <w:t>ния, с учетом протокола публичных слушаний и заключения о результатах публи</w:t>
      </w:r>
      <w:r w:rsidRPr="00E44C04">
        <w:rPr>
          <w:sz w:val="27"/>
          <w:szCs w:val="27"/>
        </w:rPr>
        <w:t>ч</w:t>
      </w:r>
      <w:r w:rsidRPr="00E44C04">
        <w:rPr>
          <w:sz w:val="27"/>
          <w:szCs w:val="27"/>
        </w:rPr>
        <w:t>ных слушаний, в соответствии с Градостроительным кодексом Российской Федерации, решением Совета депутатов горо</w:t>
      </w:r>
      <w:r w:rsidR="0033087E" w:rsidRPr="00E44C04">
        <w:rPr>
          <w:sz w:val="27"/>
          <w:szCs w:val="27"/>
        </w:rPr>
        <w:t>да Новосибирска от 24.05.2017 № </w:t>
      </w:r>
      <w:r w:rsidRPr="00E44C04">
        <w:rPr>
          <w:sz w:val="27"/>
          <w:szCs w:val="27"/>
        </w:rPr>
        <w:t>411 «О Порядке подготовки</w:t>
      </w:r>
      <w:proofErr w:type="gramEnd"/>
      <w:r w:rsidRPr="00E44C04">
        <w:rPr>
          <w:sz w:val="27"/>
          <w:szCs w:val="27"/>
        </w:rPr>
        <w:t xml:space="preserve"> документации по планировке территории и признании </w:t>
      </w:r>
      <w:proofErr w:type="gramStart"/>
      <w:r w:rsidRPr="00E44C04">
        <w:rPr>
          <w:sz w:val="27"/>
          <w:szCs w:val="27"/>
        </w:rPr>
        <w:t>утр</w:t>
      </w:r>
      <w:r w:rsidRPr="00E44C04">
        <w:rPr>
          <w:sz w:val="27"/>
          <w:szCs w:val="27"/>
        </w:rPr>
        <w:t>а</w:t>
      </w:r>
      <w:r w:rsidRPr="00E44C04">
        <w:rPr>
          <w:sz w:val="27"/>
          <w:szCs w:val="27"/>
        </w:rPr>
        <w:t>тившими</w:t>
      </w:r>
      <w:proofErr w:type="gramEnd"/>
      <w:r w:rsidRPr="00E44C04">
        <w:rPr>
          <w:sz w:val="27"/>
          <w:szCs w:val="27"/>
        </w:rPr>
        <w:t xml:space="preserve"> силу отдельных решений Совета депутатов города Новосибирска, пост</w:t>
      </w:r>
      <w:r w:rsidRPr="00E44C04">
        <w:rPr>
          <w:sz w:val="27"/>
          <w:szCs w:val="27"/>
        </w:rPr>
        <w:t>а</w:t>
      </w:r>
      <w:r w:rsidRPr="00E44C04">
        <w:rPr>
          <w:sz w:val="27"/>
          <w:szCs w:val="27"/>
        </w:rPr>
        <w:t xml:space="preserve">новлением мэрии города Новосибирска от </w:t>
      </w:r>
      <w:r w:rsidR="00795101" w:rsidRPr="00E44C04">
        <w:rPr>
          <w:rFonts w:eastAsia="Calibri"/>
          <w:sz w:val="27"/>
          <w:szCs w:val="27"/>
        </w:rPr>
        <w:t>13</w:t>
      </w:r>
      <w:r w:rsidRPr="00E44C04">
        <w:rPr>
          <w:rFonts w:eastAsia="Calibri"/>
          <w:sz w:val="27"/>
          <w:szCs w:val="27"/>
        </w:rPr>
        <w:t>.</w:t>
      </w:r>
      <w:r w:rsidR="00795101" w:rsidRPr="00E44C04">
        <w:rPr>
          <w:rFonts w:eastAsia="Calibri"/>
          <w:sz w:val="27"/>
          <w:szCs w:val="27"/>
        </w:rPr>
        <w:t>06</w:t>
      </w:r>
      <w:r w:rsidRPr="00E44C04">
        <w:rPr>
          <w:rFonts w:eastAsia="Calibri"/>
          <w:sz w:val="27"/>
          <w:szCs w:val="27"/>
        </w:rPr>
        <w:t>.201</w:t>
      </w:r>
      <w:r w:rsidR="00302051" w:rsidRPr="00E44C04">
        <w:rPr>
          <w:rFonts w:eastAsia="Calibri"/>
          <w:sz w:val="27"/>
          <w:szCs w:val="27"/>
        </w:rPr>
        <w:t>8</w:t>
      </w:r>
      <w:r w:rsidRPr="00E44C04">
        <w:rPr>
          <w:rFonts w:eastAsia="Calibri"/>
          <w:sz w:val="27"/>
          <w:szCs w:val="27"/>
        </w:rPr>
        <w:t xml:space="preserve"> № </w:t>
      </w:r>
      <w:r w:rsidR="00795101" w:rsidRPr="00E44C04">
        <w:rPr>
          <w:rFonts w:eastAsia="Calibri"/>
          <w:sz w:val="27"/>
          <w:szCs w:val="27"/>
        </w:rPr>
        <w:t>2048</w:t>
      </w:r>
      <w:r w:rsidRPr="00E44C04">
        <w:rPr>
          <w:rFonts w:eastAsia="Calibri"/>
          <w:sz w:val="27"/>
          <w:szCs w:val="27"/>
        </w:rPr>
        <w:t xml:space="preserve"> «</w:t>
      </w:r>
      <w:r w:rsidR="00795101" w:rsidRPr="00E44C04">
        <w:rPr>
          <w:sz w:val="27"/>
          <w:szCs w:val="27"/>
        </w:rPr>
        <w:t>О подготовке проекта планировки и проектов межевания территории, о</w:t>
      </w:r>
      <w:r w:rsidR="00FE7F15">
        <w:rPr>
          <w:sz w:val="27"/>
          <w:szCs w:val="27"/>
        </w:rPr>
        <w:t>граниченной ул. Автогенной, ул. </w:t>
      </w:r>
      <w:r w:rsidR="00795101" w:rsidRPr="00E44C04">
        <w:rPr>
          <w:sz w:val="27"/>
          <w:szCs w:val="27"/>
        </w:rPr>
        <w:t xml:space="preserve">Никитина, ул. </w:t>
      </w:r>
      <w:proofErr w:type="spellStart"/>
      <w:r w:rsidR="00795101" w:rsidRPr="00E44C04">
        <w:rPr>
          <w:sz w:val="27"/>
          <w:szCs w:val="27"/>
        </w:rPr>
        <w:t>Доватора</w:t>
      </w:r>
      <w:proofErr w:type="spellEnd"/>
      <w:r w:rsidR="00795101" w:rsidRPr="00E44C04">
        <w:rPr>
          <w:sz w:val="27"/>
          <w:szCs w:val="27"/>
        </w:rPr>
        <w:t>, ул. Панфиловцев, в Октябрьском районе</w:t>
      </w:r>
      <w:r w:rsidRPr="00E44C04">
        <w:rPr>
          <w:rFonts w:eastAsia="Calibri"/>
          <w:sz w:val="27"/>
          <w:szCs w:val="27"/>
        </w:rPr>
        <w:t>»</w:t>
      </w:r>
      <w:r w:rsidRPr="00E44C04">
        <w:rPr>
          <w:sz w:val="27"/>
          <w:szCs w:val="27"/>
        </w:rPr>
        <w:t>, руководств</w:t>
      </w:r>
      <w:r w:rsidRPr="00E44C04">
        <w:rPr>
          <w:sz w:val="27"/>
          <w:szCs w:val="27"/>
        </w:rPr>
        <w:t>у</w:t>
      </w:r>
      <w:r w:rsidRPr="00E44C04">
        <w:rPr>
          <w:sz w:val="27"/>
          <w:szCs w:val="27"/>
        </w:rPr>
        <w:t>ясь Уставом города Новосибирска,</w:t>
      </w:r>
      <w:r w:rsidR="00674064" w:rsidRPr="00E44C04">
        <w:rPr>
          <w:sz w:val="27"/>
          <w:szCs w:val="27"/>
        </w:rPr>
        <w:t xml:space="preserve"> </w:t>
      </w:r>
      <w:r w:rsidRPr="00E44C04">
        <w:rPr>
          <w:sz w:val="27"/>
          <w:szCs w:val="27"/>
        </w:rPr>
        <w:t>ПОСТАНОВЛЯЮ:</w:t>
      </w:r>
    </w:p>
    <w:p w:rsidR="00945B0D" w:rsidRPr="00E44C04" w:rsidRDefault="00092A0A" w:rsidP="001C2005">
      <w:pPr>
        <w:pStyle w:val="S2"/>
        <w:spacing w:line="240" w:lineRule="atLeast"/>
        <w:rPr>
          <w:sz w:val="27"/>
          <w:szCs w:val="27"/>
        </w:rPr>
      </w:pPr>
      <w:r w:rsidRPr="00E44C04">
        <w:rPr>
          <w:sz w:val="27"/>
          <w:szCs w:val="27"/>
        </w:rPr>
        <w:t>1. </w:t>
      </w:r>
      <w:proofErr w:type="gramStart"/>
      <w:r w:rsidRPr="00E44C04">
        <w:rPr>
          <w:sz w:val="27"/>
          <w:szCs w:val="27"/>
        </w:rPr>
        <w:t xml:space="preserve">Утвердить </w:t>
      </w:r>
      <w:r w:rsidRPr="00E44C04">
        <w:rPr>
          <w:bCs/>
          <w:iCs/>
          <w:sz w:val="27"/>
          <w:szCs w:val="27"/>
        </w:rPr>
        <w:t xml:space="preserve">проект </w:t>
      </w:r>
      <w:r w:rsidR="00FD4B45" w:rsidRPr="00E44C04">
        <w:rPr>
          <w:sz w:val="27"/>
          <w:szCs w:val="27"/>
        </w:rPr>
        <w:t xml:space="preserve">планировки </w:t>
      </w:r>
      <w:r w:rsidR="00D5074B" w:rsidRPr="00E44C04">
        <w:rPr>
          <w:sz w:val="27"/>
          <w:szCs w:val="27"/>
        </w:rPr>
        <w:t xml:space="preserve">территории, ограниченной </w:t>
      </w:r>
      <w:r w:rsidR="00E44C04" w:rsidRPr="00E44C04">
        <w:rPr>
          <w:sz w:val="27"/>
          <w:szCs w:val="27"/>
        </w:rPr>
        <w:t>ул. Автогенной, ул. </w:t>
      </w:r>
      <w:r w:rsidR="00D5074B" w:rsidRPr="00E44C04">
        <w:rPr>
          <w:sz w:val="27"/>
          <w:szCs w:val="27"/>
        </w:rPr>
        <w:t>Никитина, ул. </w:t>
      </w:r>
      <w:proofErr w:type="spellStart"/>
      <w:r w:rsidR="00D5074B" w:rsidRPr="00E44C04">
        <w:rPr>
          <w:sz w:val="27"/>
          <w:szCs w:val="27"/>
        </w:rPr>
        <w:t>Доватора</w:t>
      </w:r>
      <w:proofErr w:type="spellEnd"/>
      <w:r w:rsidR="00D5074B" w:rsidRPr="00E44C04">
        <w:rPr>
          <w:sz w:val="27"/>
          <w:szCs w:val="27"/>
        </w:rPr>
        <w:t xml:space="preserve">, ул. Панфиловцев, в Октябрьском районе </w:t>
      </w:r>
      <w:r w:rsidRPr="00E44C04">
        <w:rPr>
          <w:sz w:val="27"/>
          <w:szCs w:val="27"/>
        </w:rPr>
        <w:t>(приложение).</w:t>
      </w:r>
      <w:proofErr w:type="gramEnd"/>
    </w:p>
    <w:p w:rsidR="00366885" w:rsidRPr="00E44C04" w:rsidRDefault="00DA3BF7" w:rsidP="00FF270C">
      <w:pPr>
        <w:pStyle w:val="S2"/>
        <w:spacing w:line="240" w:lineRule="atLeast"/>
        <w:rPr>
          <w:sz w:val="27"/>
          <w:szCs w:val="27"/>
        </w:rPr>
      </w:pPr>
      <w:r w:rsidRPr="00E44C04">
        <w:rPr>
          <w:sz w:val="27"/>
          <w:szCs w:val="27"/>
        </w:rPr>
        <w:t>2</w:t>
      </w:r>
      <w:r w:rsidR="008A4B5B" w:rsidRPr="00E44C04">
        <w:rPr>
          <w:sz w:val="27"/>
          <w:szCs w:val="27"/>
        </w:rPr>
        <w:t xml:space="preserve">. Признать утратившим </w:t>
      </w:r>
      <w:r w:rsidR="00E44C04" w:rsidRPr="00E44C04">
        <w:rPr>
          <w:sz w:val="27"/>
          <w:szCs w:val="27"/>
        </w:rPr>
        <w:t xml:space="preserve">силу </w:t>
      </w:r>
      <w:r w:rsidR="00FF270C" w:rsidRPr="00E44C04">
        <w:rPr>
          <w:sz w:val="27"/>
          <w:szCs w:val="27"/>
        </w:rPr>
        <w:t>постановление мэрии города Новосибирска</w:t>
      </w:r>
      <w:r w:rsidR="00E44C04" w:rsidRPr="00E44C04">
        <w:rPr>
          <w:sz w:val="27"/>
          <w:szCs w:val="27"/>
        </w:rPr>
        <w:t xml:space="preserve"> </w:t>
      </w:r>
      <w:r w:rsidR="00FF270C" w:rsidRPr="00E44C04">
        <w:rPr>
          <w:sz w:val="27"/>
          <w:szCs w:val="27"/>
        </w:rPr>
        <w:t>от 15.06.2015 №</w:t>
      </w:r>
      <w:r w:rsidRPr="00E44C04">
        <w:rPr>
          <w:sz w:val="27"/>
          <w:szCs w:val="27"/>
        </w:rPr>
        <w:t> </w:t>
      </w:r>
      <w:r w:rsidR="00FF270C" w:rsidRPr="00E44C04">
        <w:rPr>
          <w:sz w:val="27"/>
          <w:szCs w:val="27"/>
        </w:rPr>
        <w:t>4067 «Об утверждении проекта планировки территории от ул.</w:t>
      </w:r>
      <w:r w:rsidR="00FE7F15">
        <w:rPr>
          <w:sz w:val="27"/>
          <w:szCs w:val="27"/>
        </w:rPr>
        <w:t xml:space="preserve"> </w:t>
      </w:r>
      <w:r w:rsidR="00FF270C" w:rsidRPr="00E44C04">
        <w:rPr>
          <w:sz w:val="27"/>
          <w:szCs w:val="27"/>
        </w:rPr>
        <w:t>Авт</w:t>
      </w:r>
      <w:r w:rsidR="00FF270C" w:rsidRPr="00E44C04">
        <w:rPr>
          <w:sz w:val="27"/>
          <w:szCs w:val="27"/>
        </w:rPr>
        <w:t>о</w:t>
      </w:r>
      <w:r w:rsidR="00FF270C" w:rsidRPr="00E44C04">
        <w:rPr>
          <w:sz w:val="27"/>
          <w:szCs w:val="27"/>
        </w:rPr>
        <w:t xml:space="preserve">генной до реки </w:t>
      </w:r>
      <w:proofErr w:type="spellStart"/>
      <w:r w:rsidR="00FF270C" w:rsidRPr="00E44C04">
        <w:rPr>
          <w:sz w:val="27"/>
          <w:szCs w:val="27"/>
        </w:rPr>
        <w:t>Плющихи</w:t>
      </w:r>
      <w:proofErr w:type="spellEnd"/>
      <w:r w:rsidR="00FF270C" w:rsidRPr="00E44C04">
        <w:rPr>
          <w:sz w:val="27"/>
          <w:szCs w:val="27"/>
        </w:rPr>
        <w:t xml:space="preserve"> </w:t>
      </w:r>
      <w:proofErr w:type="gramStart"/>
      <w:r w:rsidR="00FF270C" w:rsidRPr="00E44C04">
        <w:rPr>
          <w:sz w:val="27"/>
          <w:szCs w:val="27"/>
        </w:rPr>
        <w:t>в</w:t>
      </w:r>
      <w:proofErr w:type="gramEnd"/>
      <w:r w:rsidR="00FF270C" w:rsidRPr="00E44C04">
        <w:rPr>
          <w:sz w:val="27"/>
          <w:szCs w:val="27"/>
        </w:rPr>
        <w:t xml:space="preserve"> </w:t>
      </w:r>
      <w:proofErr w:type="gramStart"/>
      <w:r w:rsidR="00FF270C" w:rsidRPr="00E44C04">
        <w:rPr>
          <w:sz w:val="27"/>
          <w:szCs w:val="27"/>
        </w:rPr>
        <w:t>Октябрьском</w:t>
      </w:r>
      <w:proofErr w:type="gramEnd"/>
      <w:r w:rsidR="00FF270C" w:rsidRPr="00E44C04">
        <w:rPr>
          <w:sz w:val="27"/>
          <w:szCs w:val="27"/>
        </w:rPr>
        <w:t xml:space="preserve"> районе» в части территории</w:t>
      </w:r>
      <w:r w:rsidR="00E44C04" w:rsidRPr="00E44C04">
        <w:rPr>
          <w:sz w:val="27"/>
          <w:szCs w:val="27"/>
        </w:rPr>
        <w:t>,</w:t>
      </w:r>
      <w:r w:rsidR="00FF270C" w:rsidRPr="00E44C04">
        <w:rPr>
          <w:sz w:val="27"/>
          <w:szCs w:val="27"/>
        </w:rPr>
        <w:t xml:space="preserve"> ограниченной ул. Автогенной, ул. Никитина, ул. </w:t>
      </w:r>
      <w:proofErr w:type="spellStart"/>
      <w:r w:rsidR="00FF270C" w:rsidRPr="00E44C04">
        <w:rPr>
          <w:sz w:val="27"/>
          <w:szCs w:val="27"/>
        </w:rPr>
        <w:t>Доватора</w:t>
      </w:r>
      <w:proofErr w:type="spellEnd"/>
      <w:r w:rsidR="00FF270C" w:rsidRPr="00E44C04">
        <w:rPr>
          <w:sz w:val="27"/>
          <w:szCs w:val="27"/>
        </w:rPr>
        <w:t>, ул. Панфиловцев, в Октябрьском</w:t>
      </w:r>
      <w:r w:rsidR="00FE7F15">
        <w:rPr>
          <w:sz w:val="27"/>
          <w:szCs w:val="27"/>
        </w:rPr>
        <w:br/>
      </w:r>
      <w:r w:rsidR="00FF270C" w:rsidRPr="00E44C04">
        <w:rPr>
          <w:sz w:val="27"/>
          <w:szCs w:val="27"/>
        </w:rPr>
        <w:t>районе.</w:t>
      </w:r>
    </w:p>
    <w:p w:rsidR="00DC7541" w:rsidRPr="00E44C04" w:rsidRDefault="00DA3BF7" w:rsidP="001C2005">
      <w:pPr>
        <w:pStyle w:val="S2"/>
        <w:spacing w:line="240" w:lineRule="atLeast"/>
        <w:rPr>
          <w:sz w:val="27"/>
          <w:szCs w:val="27"/>
        </w:rPr>
      </w:pPr>
      <w:r w:rsidRPr="00E44C04">
        <w:rPr>
          <w:sz w:val="27"/>
          <w:szCs w:val="27"/>
        </w:rPr>
        <w:t>3</w:t>
      </w:r>
      <w:r w:rsidR="00092A0A" w:rsidRPr="00E44C04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E44C04">
        <w:rPr>
          <w:sz w:val="27"/>
          <w:szCs w:val="27"/>
        </w:rPr>
        <w:t>разместить постановление</w:t>
      </w:r>
      <w:proofErr w:type="gramEnd"/>
      <w:r w:rsidR="00092A0A" w:rsidRPr="00E44C04">
        <w:rPr>
          <w:sz w:val="27"/>
          <w:szCs w:val="27"/>
        </w:rPr>
        <w:t xml:space="preserve"> на официальном сайте города Новосибирска</w:t>
      </w:r>
      <w:r w:rsidR="00DC7541" w:rsidRPr="00E44C04">
        <w:rPr>
          <w:sz w:val="27"/>
          <w:szCs w:val="27"/>
        </w:rPr>
        <w:t xml:space="preserve"> в информ</w:t>
      </w:r>
      <w:r w:rsidR="00DC7541" w:rsidRPr="00E44C04">
        <w:rPr>
          <w:sz w:val="27"/>
          <w:szCs w:val="27"/>
        </w:rPr>
        <w:t>а</w:t>
      </w:r>
      <w:r w:rsidR="00DC7541" w:rsidRPr="00E44C04">
        <w:rPr>
          <w:sz w:val="27"/>
          <w:szCs w:val="27"/>
        </w:rPr>
        <w:t>ционно-телекоммуникационной сети «Интернет».</w:t>
      </w:r>
    </w:p>
    <w:p w:rsidR="00447741" w:rsidRPr="00E44C04" w:rsidRDefault="00DA3BF7" w:rsidP="001C2005">
      <w:pPr>
        <w:pStyle w:val="S2"/>
        <w:spacing w:line="240" w:lineRule="atLeast"/>
        <w:rPr>
          <w:sz w:val="27"/>
          <w:szCs w:val="27"/>
        </w:rPr>
      </w:pPr>
      <w:r w:rsidRPr="00E44C04">
        <w:rPr>
          <w:sz w:val="27"/>
          <w:szCs w:val="27"/>
        </w:rPr>
        <w:t>4</w:t>
      </w:r>
      <w:r w:rsidR="00447741" w:rsidRPr="00E44C04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E44C04">
        <w:rPr>
          <w:sz w:val="27"/>
          <w:szCs w:val="27"/>
        </w:rPr>
        <w:t>е</w:t>
      </w:r>
      <w:r w:rsidR="00447741" w:rsidRPr="00E44C04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E44C04">
        <w:rPr>
          <w:sz w:val="27"/>
          <w:szCs w:val="27"/>
        </w:rPr>
        <w:t>в</w:t>
      </w:r>
      <w:r w:rsidR="00447741" w:rsidRPr="00E44C04">
        <w:rPr>
          <w:sz w:val="27"/>
          <w:szCs w:val="27"/>
        </w:rPr>
        <w:t>ления.</w:t>
      </w:r>
    </w:p>
    <w:p w:rsidR="00092A0A" w:rsidRPr="00E44C04" w:rsidRDefault="00DA3BF7" w:rsidP="001C2005">
      <w:pPr>
        <w:pStyle w:val="S2"/>
        <w:spacing w:line="240" w:lineRule="atLeast"/>
        <w:rPr>
          <w:sz w:val="27"/>
          <w:szCs w:val="27"/>
        </w:rPr>
      </w:pPr>
      <w:r w:rsidRPr="00E44C04">
        <w:rPr>
          <w:sz w:val="27"/>
          <w:szCs w:val="27"/>
        </w:rPr>
        <w:t>5</w:t>
      </w:r>
      <w:r w:rsidR="00092A0A" w:rsidRPr="00E44C04">
        <w:rPr>
          <w:sz w:val="27"/>
          <w:szCs w:val="27"/>
        </w:rPr>
        <w:t>. </w:t>
      </w:r>
      <w:proofErr w:type="gramStart"/>
      <w:r w:rsidR="00092A0A" w:rsidRPr="00E44C04">
        <w:rPr>
          <w:sz w:val="27"/>
          <w:szCs w:val="27"/>
        </w:rPr>
        <w:t>Контроль за</w:t>
      </w:r>
      <w:proofErr w:type="gramEnd"/>
      <w:r w:rsidR="00092A0A" w:rsidRPr="00E44C04">
        <w:rPr>
          <w:sz w:val="27"/>
          <w:szCs w:val="27"/>
        </w:rPr>
        <w:t xml:space="preserve"> исполнением постановления возложить </w:t>
      </w:r>
      <w:r w:rsidR="00A71BC8" w:rsidRPr="00E44C04">
        <w:rPr>
          <w:sz w:val="27"/>
          <w:szCs w:val="27"/>
        </w:rPr>
        <w:t>на замести</w:t>
      </w:r>
      <w:r w:rsidR="00A969A7" w:rsidRPr="00E44C04">
        <w:rPr>
          <w:sz w:val="27"/>
          <w:szCs w:val="27"/>
        </w:rPr>
        <w:t>теля мэра г</w:t>
      </w:r>
      <w:r w:rsidR="00A969A7" w:rsidRPr="00E44C04">
        <w:rPr>
          <w:sz w:val="27"/>
          <w:szCs w:val="27"/>
        </w:rPr>
        <w:t>о</w:t>
      </w:r>
      <w:r w:rsidR="00A969A7" w:rsidRPr="00E44C04">
        <w:rPr>
          <w:sz w:val="27"/>
          <w:szCs w:val="27"/>
        </w:rPr>
        <w:t xml:space="preserve">рода Новосибирска – </w:t>
      </w:r>
      <w:r w:rsidR="00A71BC8" w:rsidRPr="00E44C04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E44C04" w:rsidTr="00B02ED7">
        <w:trPr>
          <w:trHeight w:val="290"/>
        </w:trPr>
        <w:tc>
          <w:tcPr>
            <w:tcW w:w="6946" w:type="dxa"/>
          </w:tcPr>
          <w:p w:rsidR="00584A48" w:rsidRPr="00E44C04" w:rsidRDefault="00584A48" w:rsidP="000868BD">
            <w:pPr>
              <w:spacing w:before="600"/>
              <w:ind w:firstLine="0"/>
              <w:rPr>
                <w:sz w:val="27"/>
                <w:szCs w:val="27"/>
              </w:rPr>
            </w:pPr>
            <w:r w:rsidRPr="00E44C04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E44C04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E44C04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E44C04" w:rsidRDefault="00E44C04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D4B45" w:rsidRPr="0088772F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="008A4B5B">
        <w:rPr>
          <w:sz w:val="24"/>
          <w:szCs w:val="24"/>
        </w:rPr>
        <w:t>учинская</w:t>
      </w:r>
    </w:p>
    <w:p w:rsidR="00FD4B45" w:rsidRPr="0088772F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227</w:t>
      </w:r>
      <w:r w:rsidR="00DA3BF7">
        <w:rPr>
          <w:sz w:val="24"/>
          <w:szCs w:val="24"/>
        </w:rPr>
        <w:t>5337</w:t>
      </w:r>
    </w:p>
    <w:p w:rsidR="00DC6FB7" w:rsidRPr="0088772F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  <w:sectPr w:rsidR="00DC6FB7" w:rsidRPr="0088772F" w:rsidSect="00E44C04">
          <w:pgSz w:w="11906" w:h="16838" w:code="9"/>
          <w:pgMar w:top="993" w:right="567" w:bottom="284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88772F">
        <w:rPr>
          <w:sz w:val="24"/>
          <w:szCs w:val="24"/>
        </w:rPr>
        <w:t>ГУАиГ</w:t>
      </w:r>
      <w:proofErr w:type="spellEnd"/>
    </w:p>
    <w:p w:rsidR="009C1F51" w:rsidRPr="0088772F" w:rsidRDefault="00F57B7A" w:rsidP="009C1F51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30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88772F">
        <w:rPr>
          <w:szCs w:val="28"/>
        </w:rPr>
        <w:t>Приложение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88772F">
        <w:rPr>
          <w:szCs w:val="28"/>
        </w:rPr>
        <w:t>от ___________ № _______</w:t>
      </w: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88772F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9C1F51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9C1F51">
        <w:rPr>
          <w:b/>
          <w:szCs w:val="28"/>
        </w:rPr>
        <w:t>ПРОЕКТ</w:t>
      </w:r>
    </w:p>
    <w:p w:rsidR="009C1F51" w:rsidRPr="00FF270C" w:rsidRDefault="009C1F51" w:rsidP="00FF270C">
      <w:pPr>
        <w:widowControl w:val="0"/>
        <w:ind w:firstLine="0"/>
        <w:jc w:val="center"/>
        <w:rPr>
          <w:b/>
          <w:szCs w:val="28"/>
        </w:rPr>
      </w:pPr>
      <w:proofErr w:type="gramStart"/>
      <w:r w:rsidRPr="009C1F51">
        <w:rPr>
          <w:b/>
          <w:szCs w:val="28"/>
        </w:rPr>
        <w:t xml:space="preserve">планировки территории, </w:t>
      </w:r>
      <w:r w:rsidR="00FF270C" w:rsidRPr="00FF270C">
        <w:rPr>
          <w:b/>
          <w:szCs w:val="28"/>
        </w:rPr>
        <w:t>ограниченной ул. Автогенной, ул. Никитина, ул. </w:t>
      </w:r>
      <w:proofErr w:type="spellStart"/>
      <w:r w:rsidR="00FF270C" w:rsidRPr="00FF270C">
        <w:rPr>
          <w:b/>
          <w:szCs w:val="28"/>
        </w:rPr>
        <w:t>Доватора</w:t>
      </w:r>
      <w:proofErr w:type="spellEnd"/>
      <w:r w:rsidR="00FF270C" w:rsidRPr="00FF270C">
        <w:rPr>
          <w:b/>
          <w:szCs w:val="28"/>
        </w:rPr>
        <w:t>, ул. Панфиловцев, в Октябрьском районе</w:t>
      </w:r>
      <w:proofErr w:type="gramEnd"/>
    </w:p>
    <w:p w:rsidR="00FF270C" w:rsidRPr="0088772F" w:rsidRDefault="00FF270C" w:rsidP="00FF270C">
      <w:pPr>
        <w:widowControl w:val="0"/>
        <w:ind w:firstLine="0"/>
        <w:jc w:val="center"/>
        <w:rPr>
          <w:b/>
          <w:szCs w:val="28"/>
        </w:rPr>
      </w:pPr>
    </w:p>
    <w:p w:rsidR="009C1F51" w:rsidRPr="0088772F" w:rsidRDefault="009C1F51" w:rsidP="009C1F51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1. Чертеж планировки территории (приложение 1).</w:t>
      </w:r>
    </w:p>
    <w:p w:rsidR="009C1F51" w:rsidRPr="0088772F" w:rsidRDefault="009C1F51" w:rsidP="009C1F51">
      <w:pPr>
        <w:autoSpaceDE w:val="0"/>
        <w:autoSpaceDN w:val="0"/>
        <w:adjustRightInd w:val="0"/>
        <w:rPr>
          <w:szCs w:val="28"/>
        </w:rPr>
      </w:pPr>
      <w:r w:rsidRPr="0088772F">
        <w:t>2. </w:t>
      </w:r>
      <w:r w:rsidRPr="0088772F">
        <w:rPr>
          <w:szCs w:val="28"/>
        </w:rPr>
        <w:t>Положение о характеристиках планируемого развития территории (пр</w:t>
      </w:r>
      <w:r w:rsidRPr="0088772F">
        <w:rPr>
          <w:szCs w:val="28"/>
        </w:rPr>
        <w:t>и</w:t>
      </w:r>
      <w:r w:rsidRPr="0088772F">
        <w:rPr>
          <w:szCs w:val="28"/>
        </w:rPr>
        <w:t>ложение 2).</w:t>
      </w:r>
    </w:p>
    <w:p w:rsidR="009C1F51" w:rsidRPr="0088772F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88772F">
        <w:rPr>
          <w:szCs w:val="28"/>
        </w:rPr>
        <w:t>3. Положения об очередности планируемого развития территории (прил</w:t>
      </w:r>
      <w:r w:rsidRPr="0088772F">
        <w:rPr>
          <w:szCs w:val="28"/>
        </w:rPr>
        <w:t>о</w:t>
      </w:r>
      <w:r w:rsidRPr="0088772F">
        <w:rPr>
          <w:szCs w:val="28"/>
        </w:rPr>
        <w:t>жение 3).</w:t>
      </w:r>
    </w:p>
    <w:p w:rsidR="009C1F51" w:rsidRPr="0088772F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88772F">
        <w:rPr>
          <w:szCs w:val="28"/>
        </w:rPr>
        <w:t>____________</w:t>
      </w:r>
    </w:p>
    <w:p w:rsidR="009C1F51" w:rsidRPr="0088772F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88772F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88772F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Default="009C1F51">
      <w:pPr>
        <w:ind w:firstLine="0"/>
        <w:jc w:val="left"/>
        <w:rPr>
          <w:sz w:val="24"/>
        </w:rPr>
      </w:pPr>
    </w:p>
    <w:p w:rsidR="009C1F51" w:rsidRDefault="009C1F51" w:rsidP="00F7596A">
      <w:pPr>
        <w:ind w:left="5812" w:firstLine="0"/>
        <w:rPr>
          <w:sz w:val="24"/>
        </w:rPr>
        <w:sectPr w:rsidR="009C1F51" w:rsidSect="00F7596A">
          <w:headerReference w:type="default" r:id="rId12"/>
          <w:footerReference w:type="first" r:id="rId13"/>
          <w:pgSz w:w="11906" w:h="16838" w:code="9"/>
          <w:pgMar w:top="1135" w:right="567" w:bottom="426" w:left="1418" w:header="709" w:footer="0" w:gutter="0"/>
          <w:pgNumType w:start="1"/>
          <w:cols w:space="708"/>
          <w:titlePg/>
          <w:docGrid w:linePitch="381"/>
        </w:sectPr>
      </w:pPr>
    </w:p>
    <w:p w:rsidR="009B22BB" w:rsidRDefault="00431431" w:rsidP="00270984">
      <w:pPr>
        <w:ind w:firstLine="0"/>
        <w:jc w:val="center"/>
        <w:rPr>
          <w:sz w:val="24"/>
        </w:rPr>
        <w:sectPr w:rsidR="009B22BB" w:rsidSect="00431431">
          <w:pgSz w:w="16839" w:h="23814" w:code="8"/>
          <w:pgMar w:top="1135" w:right="284" w:bottom="568" w:left="426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961070" cy="13975479"/>
            <wp:effectExtent l="19050" t="0" r="208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0969" cy="1398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57" w:rsidRPr="004A34B9" w:rsidRDefault="00857557" w:rsidP="00857557">
      <w:pPr>
        <w:ind w:left="5812" w:firstLine="0"/>
        <w:rPr>
          <w:sz w:val="24"/>
        </w:rPr>
      </w:pPr>
      <w:r w:rsidRPr="004A34B9">
        <w:rPr>
          <w:sz w:val="24"/>
        </w:rPr>
        <w:lastRenderedPageBreak/>
        <w:t>Приложение</w:t>
      </w:r>
      <w:r>
        <w:rPr>
          <w:sz w:val="24"/>
        </w:rPr>
        <w:t xml:space="preserve"> 2</w:t>
      </w:r>
      <w:r w:rsidRPr="004A34B9">
        <w:rPr>
          <w:sz w:val="24"/>
        </w:rPr>
        <w:t xml:space="preserve"> </w:t>
      </w:r>
    </w:p>
    <w:p w:rsidR="00857557" w:rsidRPr="00A1746B" w:rsidRDefault="00857557" w:rsidP="00857557">
      <w:pPr>
        <w:ind w:left="5812" w:firstLine="0"/>
        <w:rPr>
          <w:b/>
          <w:color w:val="FF0000"/>
          <w:sz w:val="24"/>
        </w:rPr>
      </w:pPr>
      <w:proofErr w:type="gramStart"/>
      <w:r w:rsidRPr="004A34B9">
        <w:rPr>
          <w:sz w:val="24"/>
        </w:rPr>
        <w:t xml:space="preserve">к проекту планировки </w:t>
      </w:r>
      <w:r w:rsidRPr="004A34B9">
        <w:rPr>
          <w:sz w:val="24"/>
          <w:szCs w:val="28"/>
        </w:rPr>
        <w:t xml:space="preserve">территории, </w:t>
      </w:r>
      <w:r w:rsidRPr="004A34B9">
        <w:rPr>
          <w:sz w:val="24"/>
        </w:rPr>
        <w:t>о</w:t>
      </w:r>
      <w:r w:rsidRPr="004A34B9">
        <w:rPr>
          <w:sz w:val="24"/>
        </w:rPr>
        <w:t>г</w:t>
      </w:r>
      <w:r w:rsidRPr="004A34B9">
        <w:rPr>
          <w:sz w:val="24"/>
        </w:rPr>
        <w:t>раниченной</w:t>
      </w:r>
      <w:r>
        <w:rPr>
          <w:sz w:val="24"/>
        </w:rPr>
        <w:t xml:space="preserve"> ул. Автогенной, ул. Ник</w:t>
      </w:r>
      <w:r>
        <w:rPr>
          <w:sz w:val="24"/>
        </w:rPr>
        <w:t>и</w:t>
      </w:r>
      <w:r>
        <w:rPr>
          <w:sz w:val="24"/>
        </w:rPr>
        <w:t xml:space="preserve">тина, ул. </w:t>
      </w:r>
      <w:proofErr w:type="spellStart"/>
      <w:r>
        <w:rPr>
          <w:sz w:val="24"/>
        </w:rPr>
        <w:t>Доватора</w:t>
      </w:r>
      <w:proofErr w:type="spellEnd"/>
      <w:r>
        <w:rPr>
          <w:sz w:val="24"/>
        </w:rPr>
        <w:t>, ул. Панфиловцев, в Октябрьском районе</w:t>
      </w:r>
      <w:r w:rsidRPr="00A1746B">
        <w:rPr>
          <w:color w:val="FF0000"/>
          <w:sz w:val="24"/>
        </w:rPr>
        <w:t xml:space="preserve"> </w:t>
      </w:r>
      <w:proofErr w:type="gramEnd"/>
    </w:p>
    <w:p w:rsidR="00857557" w:rsidRDefault="00857557" w:rsidP="00857557"/>
    <w:p w:rsidR="00857557" w:rsidRDefault="00857557" w:rsidP="00857557"/>
    <w:p w:rsidR="009B7160" w:rsidRPr="003946B8" w:rsidRDefault="009B7160" w:rsidP="009B716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946B8">
        <w:rPr>
          <w:b/>
          <w:szCs w:val="28"/>
        </w:rPr>
        <w:t>ПОЛОЖЕНИЕ</w:t>
      </w:r>
    </w:p>
    <w:p w:rsidR="009B7160" w:rsidRPr="003946B8" w:rsidRDefault="009B7160" w:rsidP="009B716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946B8">
        <w:rPr>
          <w:b/>
          <w:szCs w:val="28"/>
        </w:rPr>
        <w:t>о характеристиках планируемого развития территории</w:t>
      </w:r>
    </w:p>
    <w:p w:rsidR="009B7160" w:rsidRPr="00A70953" w:rsidRDefault="009B7160" w:rsidP="009B7160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9B7160" w:rsidRPr="00A70953" w:rsidRDefault="009B7160" w:rsidP="009B716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" w:name="_Toc536782859"/>
      <w:r w:rsidRPr="00A70953">
        <w:rPr>
          <w:b/>
          <w:szCs w:val="28"/>
        </w:rPr>
        <w:t>1. Общие положения</w:t>
      </w:r>
      <w:bookmarkEnd w:id="1"/>
    </w:p>
    <w:p w:rsidR="009B7160" w:rsidRPr="008F7EAE" w:rsidRDefault="009B7160" w:rsidP="009B7160">
      <w:pPr>
        <w:suppressAutoHyphens/>
        <w:rPr>
          <w:sz w:val="27"/>
          <w:szCs w:val="27"/>
        </w:rPr>
      </w:pPr>
    </w:p>
    <w:p w:rsidR="009B7160" w:rsidRPr="009456F8" w:rsidRDefault="009B7160" w:rsidP="009B7160">
      <w:pPr>
        <w:rPr>
          <w:szCs w:val="28"/>
        </w:rPr>
      </w:pPr>
      <w:proofErr w:type="gramStart"/>
      <w:r w:rsidRPr="009456F8">
        <w:rPr>
          <w:szCs w:val="28"/>
        </w:rPr>
        <w:t>Проект планировки территории, ограниченной ул. Автогенной, ул. Никит</w:t>
      </w:r>
      <w:r w:rsidRPr="009456F8">
        <w:rPr>
          <w:szCs w:val="28"/>
        </w:rPr>
        <w:t>и</w:t>
      </w:r>
      <w:r w:rsidR="00FE7F15">
        <w:rPr>
          <w:szCs w:val="28"/>
        </w:rPr>
        <w:t xml:space="preserve">на, </w:t>
      </w:r>
      <w:r w:rsidRPr="009456F8">
        <w:rPr>
          <w:szCs w:val="28"/>
        </w:rPr>
        <w:t xml:space="preserve">ул. </w:t>
      </w:r>
      <w:proofErr w:type="spellStart"/>
      <w:r w:rsidRPr="009456F8">
        <w:rPr>
          <w:szCs w:val="28"/>
        </w:rPr>
        <w:t>Доватора</w:t>
      </w:r>
      <w:proofErr w:type="spellEnd"/>
      <w:r w:rsidRPr="009456F8">
        <w:rPr>
          <w:szCs w:val="28"/>
        </w:rPr>
        <w:t>, ул. Пан</w:t>
      </w:r>
      <w:r w:rsidR="00FE7F15">
        <w:rPr>
          <w:szCs w:val="28"/>
        </w:rPr>
        <w:t xml:space="preserve">филовцев, в Октябрьском районе </w:t>
      </w:r>
      <w:r w:rsidRPr="009456F8">
        <w:rPr>
          <w:szCs w:val="28"/>
        </w:rPr>
        <w:t>(далее – проект план</w:t>
      </w:r>
      <w:r w:rsidRPr="009456F8">
        <w:rPr>
          <w:szCs w:val="28"/>
        </w:rPr>
        <w:t>и</w:t>
      </w:r>
      <w:r w:rsidRPr="009456F8">
        <w:rPr>
          <w:szCs w:val="28"/>
        </w:rPr>
        <w:t xml:space="preserve">ровки) разработан в отношении территории, ограниченной ул. Автогенной, ул. Никитина, ул. </w:t>
      </w:r>
      <w:proofErr w:type="spellStart"/>
      <w:r w:rsidRPr="009456F8">
        <w:rPr>
          <w:szCs w:val="28"/>
        </w:rPr>
        <w:t>Доватора</w:t>
      </w:r>
      <w:proofErr w:type="spellEnd"/>
      <w:r w:rsidRPr="009456F8">
        <w:rPr>
          <w:szCs w:val="28"/>
        </w:rPr>
        <w:t>, ул. Панфиловцев, в Октябрьском районе (далее – планируемая территория).</w:t>
      </w:r>
      <w:proofErr w:type="gramEnd"/>
    </w:p>
    <w:p w:rsidR="009B7160" w:rsidRPr="009456F8" w:rsidRDefault="009B7160" w:rsidP="009B7160">
      <w:pPr>
        <w:rPr>
          <w:szCs w:val="28"/>
        </w:rPr>
      </w:pPr>
      <w:proofErr w:type="gramStart"/>
      <w:r w:rsidRPr="009456F8">
        <w:rPr>
          <w:szCs w:val="28"/>
        </w:rPr>
        <w:t>Планируемая территория размещается в правобережной части города Нов</w:t>
      </w:r>
      <w:r w:rsidRPr="009456F8">
        <w:rPr>
          <w:szCs w:val="28"/>
        </w:rPr>
        <w:t>о</w:t>
      </w:r>
      <w:r w:rsidR="00E44C04">
        <w:rPr>
          <w:szCs w:val="28"/>
        </w:rPr>
        <w:t>сибирска</w:t>
      </w:r>
      <w:r w:rsidRPr="009456F8">
        <w:rPr>
          <w:szCs w:val="28"/>
        </w:rPr>
        <w:t xml:space="preserve"> в границах Октябрьского района и ограничена с северо-запада створом ул. Автогенн</w:t>
      </w:r>
      <w:r w:rsidR="00E44C04">
        <w:rPr>
          <w:szCs w:val="28"/>
        </w:rPr>
        <w:t>ой</w:t>
      </w:r>
      <w:r w:rsidRPr="009456F8">
        <w:rPr>
          <w:szCs w:val="28"/>
        </w:rPr>
        <w:t xml:space="preserve"> и створом ул. Никитина, с северо-востока – створом перспекти</w:t>
      </w:r>
      <w:r w:rsidRPr="009456F8">
        <w:rPr>
          <w:szCs w:val="28"/>
        </w:rPr>
        <w:t>в</w:t>
      </w:r>
      <w:r w:rsidRPr="009456F8">
        <w:rPr>
          <w:szCs w:val="28"/>
        </w:rPr>
        <w:t xml:space="preserve">ной ул. </w:t>
      </w:r>
      <w:proofErr w:type="spellStart"/>
      <w:r w:rsidRPr="009456F8">
        <w:rPr>
          <w:szCs w:val="28"/>
        </w:rPr>
        <w:t>Доватора</w:t>
      </w:r>
      <w:proofErr w:type="spellEnd"/>
      <w:r w:rsidRPr="009456F8">
        <w:rPr>
          <w:szCs w:val="28"/>
        </w:rPr>
        <w:t>, с юга – ул. Панфиловцев.</w:t>
      </w:r>
      <w:proofErr w:type="gramEnd"/>
    </w:p>
    <w:p w:rsidR="009B7160" w:rsidRPr="009456F8" w:rsidRDefault="009B7160" w:rsidP="009B7160">
      <w:pPr>
        <w:rPr>
          <w:szCs w:val="28"/>
        </w:rPr>
      </w:pPr>
      <w:r w:rsidRPr="009456F8">
        <w:rPr>
          <w:szCs w:val="28"/>
        </w:rPr>
        <w:t>Площадь планируемой территории – 191,90 га.</w:t>
      </w:r>
    </w:p>
    <w:p w:rsidR="009B7160" w:rsidRPr="00EC6BCB" w:rsidRDefault="009B7160" w:rsidP="009B7160">
      <w:pPr>
        <w:rPr>
          <w:szCs w:val="28"/>
        </w:rPr>
      </w:pPr>
      <w:r w:rsidRPr="00EC6BCB">
        <w:rPr>
          <w:szCs w:val="28"/>
        </w:rPr>
        <w:t>Планируемая территория расположена в составе Восточного планировочн</w:t>
      </w:r>
      <w:r w:rsidRPr="00EC6BCB">
        <w:rPr>
          <w:szCs w:val="28"/>
        </w:rPr>
        <w:t>о</w:t>
      </w:r>
      <w:r w:rsidR="00FE7F15">
        <w:rPr>
          <w:szCs w:val="28"/>
        </w:rPr>
        <w:t>го сектора,</w:t>
      </w:r>
      <w:r w:rsidRPr="00EC6BCB">
        <w:rPr>
          <w:szCs w:val="28"/>
        </w:rPr>
        <w:t xml:space="preserve"> в срединной зоне города на расстоянии 3,5</w:t>
      </w:r>
      <w:r w:rsidR="00E44C04">
        <w:rPr>
          <w:szCs w:val="28"/>
        </w:rPr>
        <w:t xml:space="preserve"> </w:t>
      </w:r>
      <w:r w:rsidRPr="00EC6BCB">
        <w:rPr>
          <w:szCs w:val="28"/>
        </w:rPr>
        <w:t>-</w:t>
      </w:r>
      <w:r w:rsidR="00E44C04">
        <w:rPr>
          <w:szCs w:val="28"/>
        </w:rPr>
        <w:t xml:space="preserve"> </w:t>
      </w:r>
      <w:r w:rsidRPr="00EC6BCB">
        <w:rPr>
          <w:szCs w:val="28"/>
        </w:rPr>
        <w:t>6,0 км от городского це</w:t>
      </w:r>
      <w:r w:rsidRPr="00EC6BCB">
        <w:rPr>
          <w:szCs w:val="28"/>
        </w:rPr>
        <w:t>н</w:t>
      </w:r>
      <w:r w:rsidRPr="00EC6BCB">
        <w:rPr>
          <w:szCs w:val="28"/>
        </w:rPr>
        <w:t>тра</w:t>
      </w:r>
      <w:r w:rsidR="00E44C04">
        <w:rPr>
          <w:szCs w:val="28"/>
        </w:rPr>
        <w:t>,</w:t>
      </w:r>
      <w:r w:rsidRPr="00EC6BCB">
        <w:rPr>
          <w:szCs w:val="28"/>
        </w:rPr>
        <w:t xml:space="preserve"> в пределах 15</w:t>
      </w:r>
      <w:r w:rsidR="00E44C04">
        <w:rPr>
          <w:szCs w:val="28"/>
        </w:rPr>
        <w:t>-</w:t>
      </w:r>
      <w:r w:rsidRPr="00EC6BCB">
        <w:rPr>
          <w:szCs w:val="28"/>
        </w:rPr>
        <w:t>минутной доступности. При создании здесь приемлемых условий по инженерно-транспортному обустройству территории, ее благоустро</w:t>
      </w:r>
      <w:r w:rsidRPr="00EC6BCB">
        <w:rPr>
          <w:szCs w:val="28"/>
        </w:rPr>
        <w:t>й</w:t>
      </w:r>
      <w:r w:rsidRPr="00EC6BCB">
        <w:rPr>
          <w:szCs w:val="28"/>
        </w:rPr>
        <w:t>ству и обеспечению объектами коммунально-бытового и социально-кул</w:t>
      </w:r>
      <w:r w:rsidR="00E44C04">
        <w:rPr>
          <w:szCs w:val="28"/>
        </w:rPr>
        <w:t>ьтурного обслуживания населения</w:t>
      </w:r>
      <w:r w:rsidRPr="00EC6BCB">
        <w:rPr>
          <w:szCs w:val="28"/>
        </w:rPr>
        <w:t xml:space="preserve"> привлекательность планировочного района для прож</w:t>
      </w:r>
      <w:r w:rsidRPr="00EC6BCB">
        <w:rPr>
          <w:szCs w:val="28"/>
        </w:rPr>
        <w:t>и</w:t>
      </w:r>
      <w:r w:rsidRPr="00EC6BCB">
        <w:rPr>
          <w:szCs w:val="28"/>
        </w:rPr>
        <w:t>вания и работы может в значительной степени повысится, учитывая его близость к центру города.</w:t>
      </w:r>
    </w:p>
    <w:p w:rsidR="009B7160" w:rsidRPr="00EC6BCB" w:rsidRDefault="009B7160" w:rsidP="009B7160">
      <w:pPr>
        <w:rPr>
          <w:szCs w:val="28"/>
        </w:rPr>
      </w:pPr>
      <w:r w:rsidRPr="00EC6BCB">
        <w:rPr>
          <w:szCs w:val="28"/>
        </w:rPr>
        <w:t xml:space="preserve">С востока планируемая территория граничит с </w:t>
      </w:r>
      <w:r w:rsidR="00E44C04" w:rsidRPr="00EC6BCB">
        <w:rPr>
          <w:szCs w:val="28"/>
        </w:rPr>
        <w:t xml:space="preserve">микрорайоном </w:t>
      </w:r>
      <w:r w:rsidRPr="00EC6BCB">
        <w:rPr>
          <w:szCs w:val="28"/>
        </w:rPr>
        <w:t>«</w:t>
      </w:r>
      <w:proofErr w:type="spellStart"/>
      <w:r w:rsidRPr="00EC6BCB">
        <w:rPr>
          <w:szCs w:val="28"/>
        </w:rPr>
        <w:t>Плющихи</w:t>
      </w:r>
      <w:r w:rsidRPr="00EC6BCB">
        <w:rPr>
          <w:szCs w:val="28"/>
        </w:rPr>
        <w:t>н</w:t>
      </w:r>
      <w:r w:rsidRPr="00EC6BCB">
        <w:rPr>
          <w:szCs w:val="28"/>
        </w:rPr>
        <w:t>ски</w:t>
      </w:r>
      <w:r w:rsidR="00E44C04">
        <w:rPr>
          <w:szCs w:val="28"/>
        </w:rPr>
        <w:t>й</w:t>
      </w:r>
      <w:proofErr w:type="spellEnd"/>
      <w:r w:rsidRPr="00EC6BCB">
        <w:rPr>
          <w:szCs w:val="28"/>
        </w:rPr>
        <w:t>», на территорию которого в 2017 г</w:t>
      </w:r>
      <w:r w:rsidR="00E44C04">
        <w:rPr>
          <w:szCs w:val="28"/>
        </w:rPr>
        <w:t>оду</w:t>
      </w:r>
      <w:r w:rsidRPr="00EC6BCB">
        <w:rPr>
          <w:szCs w:val="28"/>
        </w:rPr>
        <w:t xml:space="preserve"> была утверждена документация пр</w:t>
      </w:r>
      <w:r w:rsidRPr="00EC6BCB">
        <w:rPr>
          <w:szCs w:val="28"/>
        </w:rPr>
        <w:t>о</w:t>
      </w:r>
      <w:r w:rsidRPr="00EC6BCB">
        <w:rPr>
          <w:szCs w:val="28"/>
        </w:rPr>
        <w:t xml:space="preserve">екта планировки территории. </w:t>
      </w:r>
      <w:r w:rsidR="00E44C04">
        <w:rPr>
          <w:szCs w:val="28"/>
        </w:rPr>
        <w:t>М</w:t>
      </w:r>
      <w:r w:rsidR="00E44C04" w:rsidRPr="00EC6BCB">
        <w:rPr>
          <w:szCs w:val="28"/>
        </w:rPr>
        <w:t xml:space="preserve">икрорайон </w:t>
      </w:r>
      <w:r w:rsidRPr="00EC6BCB">
        <w:rPr>
          <w:szCs w:val="28"/>
        </w:rPr>
        <w:t>«</w:t>
      </w:r>
      <w:proofErr w:type="spellStart"/>
      <w:r w:rsidRPr="00EC6BCB">
        <w:rPr>
          <w:szCs w:val="28"/>
        </w:rPr>
        <w:t>Плющихинский</w:t>
      </w:r>
      <w:proofErr w:type="spellEnd"/>
      <w:r w:rsidRPr="00EC6BCB">
        <w:rPr>
          <w:szCs w:val="28"/>
        </w:rPr>
        <w:t xml:space="preserve">» относится к наиболее активно застраиваемой части города, что оказывает свое влияние </w:t>
      </w:r>
      <w:r w:rsidR="00E44C04" w:rsidRPr="00EC6BCB">
        <w:rPr>
          <w:szCs w:val="28"/>
        </w:rPr>
        <w:t>на ра</w:t>
      </w:r>
      <w:r w:rsidR="00E44C04" w:rsidRPr="00EC6BCB">
        <w:rPr>
          <w:szCs w:val="28"/>
        </w:rPr>
        <w:t>з</w:t>
      </w:r>
      <w:r w:rsidR="00E44C04" w:rsidRPr="00EC6BCB">
        <w:rPr>
          <w:szCs w:val="28"/>
        </w:rPr>
        <w:t xml:space="preserve">витие планируемой территории </w:t>
      </w:r>
      <w:r w:rsidRPr="00EC6BCB">
        <w:rPr>
          <w:szCs w:val="28"/>
        </w:rPr>
        <w:t>в настоящее время и будет влиять в ближайшем будущем.</w:t>
      </w:r>
    </w:p>
    <w:p w:rsidR="009B7160" w:rsidRPr="00EC6BCB" w:rsidRDefault="009B7160" w:rsidP="009B7160">
      <w:pPr>
        <w:rPr>
          <w:szCs w:val="28"/>
        </w:rPr>
      </w:pPr>
      <w:r w:rsidRPr="00EC6BCB">
        <w:rPr>
          <w:szCs w:val="28"/>
        </w:rPr>
        <w:t>В настоящее время основная часть планируемой территории занята учас</w:t>
      </w:r>
      <w:r w:rsidRPr="00EC6BCB">
        <w:rPr>
          <w:szCs w:val="28"/>
        </w:rPr>
        <w:t>т</w:t>
      </w:r>
      <w:r w:rsidRPr="00EC6BCB">
        <w:rPr>
          <w:szCs w:val="28"/>
        </w:rPr>
        <w:t>ками индивидуальной жилой застройки, объектами производственного и комм</w:t>
      </w:r>
      <w:r w:rsidRPr="00EC6BCB">
        <w:rPr>
          <w:szCs w:val="28"/>
        </w:rPr>
        <w:t>у</w:t>
      </w:r>
      <w:r w:rsidRPr="00EC6BCB">
        <w:rPr>
          <w:szCs w:val="28"/>
        </w:rPr>
        <w:t>нально-складского назначения, территориями дачных обществ, свободными от застройки территориями. Современное состояние планируемой территории хара</w:t>
      </w:r>
      <w:r w:rsidRPr="00EC6BCB">
        <w:rPr>
          <w:szCs w:val="28"/>
        </w:rPr>
        <w:t>к</w:t>
      </w:r>
      <w:r w:rsidRPr="00EC6BCB">
        <w:rPr>
          <w:szCs w:val="28"/>
        </w:rPr>
        <w:t>теризуе</w:t>
      </w:r>
      <w:r w:rsidR="00B1341E">
        <w:rPr>
          <w:szCs w:val="28"/>
        </w:rPr>
        <w:t>тся</w:t>
      </w:r>
      <w:r w:rsidRPr="00EC6BCB">
        <w:rPr>
          <w:szCs w:val="28"/>
        </w:rPr>
        <w:t xml:space="preserve"> чересполосицей функционального использования, недостаточной ра</w:t>
      </w:r>
      <w:r w:rsidRPr="00EC6BCB">
        <w:rPr>
          <w:szCs w:val="28"/>
        </w:rPr>
        <w:t>з</w:t>
      </w:r>
      <w:r w:rsidRPr="00EC6BCB">
        <w:rPr>
          <w:szCs w:val="28"/>
        </w:rPr>
        <w:t>витостью улично-дорожной сети и инженерного обеспечения.</w:t>
      </w:r>
    </w:p>
    <w:p w:rsidR="009B7160" w:rsidRDefault="009B7160" w:rsidP="009B7160">
      <w:pPr>
        <w:rPr>
          <w:color w:val="00B050"/>
          <w:szCs w:val="28"/>
        </w:rPr>
      </w:pPr>
    </w:p>
    <w:p w:rsidR="009B7160" w:rsidRDefault="009B7160" w:rsidP="009B7160">
      <w:pPr>
        <w:pStyle w:val="1"/>
        <w:spacing w:before="0" w:after="0" w:line="240" w:lineRule="atLeast"/>
        <w:ind w:firstLine="0"/>
      </w:pPr>
      <w:r>
        <w:lastRenderedPageBreak/>
        <w:t>2</w:t>
      </w:r>
      <w:r w:rsidRPr="00025DC7">
        <w:t>. Характеристики планируемого развития территории, в том числе</w:t>
      </w:r>
    </w:p>
    <w:p w:rsidR="009B7160" w:rsidRPr="00025DC7" w:rsidRDefault="009B7160" w:rsidP="009B7160">
      <w:pPr>
        <w:pStyle w:val="1"/>
        <w:spacing w:before="0" w:after="0" w:line="240" w:lineRule="atLeast"/>
        <w:ind w:firstLine="0"/>
      </w:pPr>
      <w:proofErr w:type="gramStart"/>
      <w:r w:rsidRPr="00025DC7">
        <w:t xml:space="preserve">плотность и параметры застройки территории (в пределах, </w:t>
      </w:r>
      <w:proofErr w:type="gramEnd"/>
    </w:p>
    <w:p w:rsidR="009B7160" w:rsidRPr="00025DC7" w:rsidRDefault="009B7160" w:rsidP="009B7160">
      <w:pPr>
        <w:pStyle w:val="1"/>
        <w:spacing w:before="0" w:after="0" w:line="240" w:lineRule="atLeast"/>
        <w:ind w:firstLine="0"/>
      </w:pPr>
      <w:proofErr w:type="gramStart"/>
      <w:r w:rsidRPr="00025DC7">
        <w:t>установленных</w:t>
      </w:r>
      <w:proofErr w:type="gramEnd"/>
      <w:r w:rsidRPr="00025DC7">
        <w:t xml:space="preserve"> градостроительным регламентом)</w:t>
      </w:r>
    </w:p>
    <w:p w:rsidR="009B7160" w:rsidRPr="00025DC7" w:rsidRDefault="009B7160" w:rsidP="009B7160">
      <w:pPr>
        <w:spacing w:line="240" w:lineRule="atLeast"/>
        <w:ind w:firstLine="0"/>
      </w:pPr>
    </w:p>
    <w:p w:rsidR="009B7160" w:rsidRDefault="009B7160" w:rsidP="009B7160">
      <w:pPr>
        <w:pStyle w:val="1"/>
        <w:spacing w:before="0" w:after="0" w:line="240" w:lineRule="atLeast"/>
        <w:ind w:firstLine="0"/>
      </w:pPr>
      <w:r>
        <w:t>2</w:t>
      </w:r>
      <w:r w:rsidR="00B1341E">
        <w:t>.1. </w:t>
      </w:r>
      <w:r w:rsidRPr="00025DC7">
        <w:t>Характеристики планируемого развития территории</w:t>
      </w:r>
    </w:p>
    <w:p w:rsidR="009B7160" w:rsidRPr="006827A8" w:rsidRDefault="009B7160" w:rsidP="009B7160"/>
    <w:p w:rsidR="009B7160" w:rsidRPr="008274AA" w:rsidRDefault="009B7160" w:rsidP="009B7160">
      <w:r w:rsidRPr="008274AA"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 Согласно Ген</w:t>
      </w:r>
      <w:r w:rsidRPr="008274AA">
        <w:t>е</w:t>
      </w:r>
      <w:r w:rsidRPr="008274AA">
        <w:t xml:space="preserve">ральному плану города Новосибирска на </w:t>
      </w:r>
      <w:r w:rsidR="00B1341E" w:rsidRPr="008274AA">
        <w:t>планир</w:t>
      </w:r>
      <w:r w:rsidR="00B1341E">
        <w:t>уемой</w:t>
      </w:r>
      <w:r w:rsidR="00B1341E" w:rsidRPr="008274AA">
        <w:t xml:space="preserve"> </w:t>
      </w:r>
      <w:r w:rsidRPr="008274AA">
        <w:t>территории предусматр</w:t>
      </w:r>
      <w:r w:rsidRPr="008274AA">
        <w:t>и</w:t>
      </w:r>
      <w:r w:rsidRPr="008274AA">
        <w:t>вается развитие общественно-деловых зон, крупных участков жилых зон, коммунальных территорий и объектов рекреации.</w:t>
      </w:r>
    </w:p>
    <w:p w:rsidR="009B7160" w:rsidRPr="008274AA" w:rsidRDefault="009B7160" w:rsidP="009B7160">
      <w:pPr>
        <w:spacing w:line="240" w:lineRule="atLeast"/>
        <w:rPr>
          <w:szCs w:val="28"/>
        </w:rPr>
      </w:pPr>
      <w:r w:rsidRPr="008274AA">
        <w:rPr>
          <w:szCs w:val="28"/>
        </w:rPr>
        <w:t>Проектом планировки территории предусматривается установление кра</w:t>
      </w:r>
      <w:r w:rsidRPr="008274AA">
        <w:rPr>
          <w:szCs w:val="28"/>
        </w:rPr>
        <w:t>с</w:t>
      </w:r>
      <w:r w:rsidRPr="008274AA">
        <w:rPr>
          <w:szCs w:val="28"/>
        </w:rPr>
        <w:t>ных линий.</w:t>
      </w:r>
    </w:p>
    <w:p w:rsidR="009B7160" w:rsidRPr="008274AA" w:rsidRDefault="009B7160" w:rsidP="009B7160">
      <w:pPr>
        <w:spacing w:line="240" w:lineRule="atLeast"/>
        <w:contextualSpacing/>
        <w:mirrorIndents/>
        <w:rPr>
          <w:szCs w:val="28"/>
        </w:rPr>
      </w:pPr>
      <w:r w:rsidRPr="008274AA">
        <w:rPr>
          <w:szCs w:val="28"/>
        </w:rPr>
        <w:t>На планируемой территории формируется планировочная структура, с</w:t>
      </w:r>
      <w:r w:rsidRPr="008274AA">
        <w:rPr>
          <w:szCs w:val="28"/>
        </w:rPr>
        <w:t>о</w:t>
      </w:r>
      <w:r w:rsidRPr="008274AA">
        <w:rPr>
          <w:szCs w:val="28"/>
        </w:rPr>
        <w:t>стоящая из 3 микрорайонов, которые в свою очередь делятся на кварталы с объе</w:t>
      </w:r>
      <w:r w:rsidRPr="008274AA">
        <w:rPr>
          <w:szCs w:val="28"/>
        </w:rPr>
        <w:t>к</w:t>
      </w:r>
      <w:r w:rsidRPr="008274AA">
        <w:rPr>
          <w:szCs w:val="28"/>
        </w:rPr>
        <w:t>тами первичного повседневного социально-бытового обслуживания населения и кварталы общественно-деловой застройки, ограниченные элементами улично-дорожной сети.</w:t>
      </w:r>
    </w:p>
    <w:p w:rsidR="009B7160" w:rsidRPr="008274AA" w:rsidRDefault="009B7160" w:rsidP="009B7160">
      <w:pPr>
        <w:spacing w:line="240" w:lineRule="atLeast"/>
        <w:contextualSpacing/>
        <w:mirrorIndents/>
        <w:rPr>
          <w:szCs w:val="28"/>
        </w:rPr>
      </w:pPr>
      <w:r w:rsidRPr="008274AA">
        <w:rPr>
          <w:szCs w:val="28"/>
        </w:rPr>
        <w:t>Предусмотрено расселение объектов индивидуальной жилой застройки и существующих объектов ведения садоводства и огородничества со строительс</w:t>
      </w:r>
      <w:r w:rsidRPr="008274AA">
        <w:rPr>
          <w:szCs w:val="28"/>
        </w:rPr>
        <w:t>т</w:t>
      </w:r>
      <w:r w:rsidRPr="008274AA">
        <w:rPr>
          <w:szCs w:val="28"/>
        </w:rPr>
        <w:t>вом на их территориях малоэтажной многоквартирной жилой и общественной з</w:t>
      </w:r>
      <w:r w:rsidRPr="008274AA">
        <w:rPr>
          <w:szCs w:val="28"/>
        </w:rPr>
        <w:t>а</w:t>
      </w:r>
      <w:r w:rsidRPr="008274AA">
        <w:rPr>
          <w:szCs w:val="28"/>
        </w:rPr>
        <w:t>стройки, планируется застройка свободных территорий многоквартирными жилыми домами, развитие объектов коммунально-складской, инженерной и о</w:t>
      </w:r>
      <w:r w:rsidRPr="008274AA">
        <w:rPr>
          <w:szCs w:val="28"/>
        </w:rPr>
        <w:t>б</w:t>
      </w:r>
      <w:r w:rsidRPr="008274AA">
        <w:rPr>
          <w:szCs w:val="28"/>
        </w:rPr>
        <w:t xml:space="preserve">щественно-деловой застройки, спортивно-оздоровительной инфраструктуры и значительных территорий под рекреацию. </w:t>
      </w:r>
    </w:p>
    <w:p w:rsidR="009B7160" w:rsidRPr="008274AA" w:rsidRDefault="009B7160" w:rsidP="009B7160">
      <w:pPr>
        <w:spacing w:line="240" w:lineRule="atLeast"/>
        <w:rPr>
          <w:szCs w:val="28"/>
        </w:rPr>
      </w:pPr>
      <w:r w:rsidRPr="008274AA">
        <w:rPr>
          <w:szCs w:val="28"/>
        </w:rPr>
        <w:t xml:space="preserve">В </w:t>
      </w:r>
      <w:proofErr w:type="gramStart"/>
      <w:r w:rsidRPr="008274AA">
        <w:rPr>
          <w:szCs w:val="28"/>
        </w:rPr>
        <w:t>проекте</w:t>
      </w:r>
      <w:proofErr w:type="gramEnd"/>
      <w:r w:rsidRPr="008274AA">
        <w:rPr>
          <w:szCs w:val="28"/>
        </w:rPr>
        <w:t xml:space="preserve"> планировки территории отображены границы планируемых эл</w:t>
      </w:r>
      <w:r w:rsidRPr="008274AA">
        <w:rPr>
          <w:szCs w:val="28"/>
        </w:rPr>
        <w:t>е</w:t>
      </w:r>
      <w:r w:rsidRPr="008274AA">
        <w:rPr>
          <w:szCs w:val="28"/>
        </w:rPr>
        <w:t>ментов планировочной структуры:</w:t>
      </w:r>
    </w:p>
    <w:p w:rsidR="009B7160" w:rsidRPr="008274AA" w:rsidRDefault="00B1341E" w:rsidP="009B7160">
      <w:r>
        <w:t xml:space="preserve">251.01 – район </w:t>
      </w:r>
      <w:r w:rsidR="009B7160" w:rsidRPr="008274AA">
        <w:t>общественно-жилой застройки с микрорайонами 251.01.01</w:t>
      </w:r>
      <w:r>
        <w:t xml:space="preserve"> </w:t>
      </w:r>
      <w:r w:rsidR="009B7160" w:rsidRPr="008274AA">
        <w:t>-</w:t>
      </w:r>
      <w:r>
        <w:t xml:space="preserve"> 251.01.03 в его составе;</w:t>
      </w:r>
    </w:p>
    <w:p w:rsidR="009B7160" w:rsidRPr="008274AA" w:rsidRDefault="009B7160" w:rsidP="009B7160">
      <w:r w:rsidRPr="008274AA">
        <w:t>территории общего пользования (парки, скверы, бульвары, иные озелене</w:t>
      </w:r>
      <w:r w:rsidRPr="008274AA">
        <w:t>н</w:t>
      </w:r>
      <w:r w:rsidRPr="008274AA">
        <w:t>ные территории общего пользования; водные объекты);</w:t>
      </w:r>
    </w:p>
    <w:p w:rsidR="009B7160" w:rsidRPr="008274AA" w:rsidRDefault="009B7160" w:rsidP="009B7160">
      <w:r w:rsidRPr="008274AA">
        <w:t>улично-дорожная сеть</w:t>
      </w:r>
      <w:r w:rsidR="00B1341E">
        <w:t xml:space="preserve"> (далее – УДС)</w:t>
      </w:r>
      <w:r w:rsidRPr="008274AA">
        <w:t>.</w:t>
      </w:r>
    </w:p>
    <w:p w:rsidR="009B7160" w:rsidRPr="008274AA" w:rsidRDefault="009B7160" w:rsidP="009B7160">
      <w:r w:rsidRPr="008274AA">
        <w:t xml:space="preserve">Проектом планировки </w:t>
      </w:r>
      <w:r w:rsidRPr="008274AA">
        <w:rPr>
          <w:szCs w:val="28"/>
        </w:rPr>
        <w:t>устанавливаются</w:t>
      </w:r>
      <w:r w:rsidRPr="008274AA">
        <w:t xml:space="preserve"> следующие границы зон планиру</w:t>
      </w:r>
      <w:r w:rsidRPr="008274AA">
        <w:t>е</w:t>
      </w:r>
      <w:r w:rsidRPr="008274AA">
        <w:t xml:space="preserve">мого размещения объектов капитального строительства </w:t>
      </w:r>
      <w:r w:rsidRPr="008274AA">
        <w:rPr>
          <w:szCs w:val="28"/>
        </w:rPr>
        <w:t>на расчетный срок до 2030 года</w:t>
      </w:r>
      <w:r w:rsidRPr="008274AA">
        <w:t>: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застройки объектами делового, общественного и коммерческого назн</w:t>
      </w:r>
      <w:r w:rsidRPr="008274AA">
        <w:rPr>
          <w:szCs w:val="28"/>
        </w:rPr>
        <w:t>а</w:t>
      </w:r>
      <w:r w:rsidRPr="008274AA">
        <w:rPr>
          <w:szCs w:val="28"/>
        </w:rPr>
        <w:t>чения, в том числе многоэтажных жилых домов;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специализированной малоэтажной общественной застройки;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специализированной средне- и многоэтажной общественной застройки;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застройки жилыми домами смешанной этажности;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застройки малоэтажными многоквартирными жилыми домами (до 4</w:t>
      </w:r>
      <w:r w:rsidR="00FE7F15">
        <w:rPr>
          <w:szCs w:val="28"/>
        </w:rPr>
        <w:t> </w:t>
      </w:r>
      <w:r w:rsidRPr="008274AA">
        <w:rPr>
          <w:szCs w:val="28"/>
        </w:rPr>
        <w:t xml:space="preserve">этажей, включая </w:t>
      </w:r>
      <w:proofErr w:type="gramStart"/>
      <w:r w:rsidRPr="008274AA">
        <w:rPr>
          <w:szCs w:val="28"/>
        </w:rPr>
        <w:t>мансардный</w:t>
      </w:r>
      <w:proofErr w:type="gramEnd"/>
      <w:r w:rsidRPr="008274AA">
        <w:rPr>
          <w:szCs w:val="28"/>
        </w:rPr>
        <w:t>);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объектов дошкольного, начального общего, основного общего и сре</w:t>
      </w:r>
      <w:r w:rsidRPr="008274AA">
        <w:rPr>
          <w:szCs w:val="28"/>
        </w:rPr>
        <w:t>д</w:t>
      </w:r>
      <w:r w:rsidRPr="008274AA">
        <w:rPr>
          <w:szCs w:val="28"/>
        </w:rPr>
        <w:t>него (полного) общего образования;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объектов здравоохранения;</w:t>
      </w:r>
      <w:r w:rsidRPr="008274AA">
        <w:rPr>
          <w:szCs w:val="28"/>
        </w:rPr>
        <w:tab/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lastRenderedPageBreak/>
        <w:t>зона объектов культуры и спорта;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объектов религиозного назначения;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стоянок для легковых автомобилей;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объектов инженерной инфраструктуры;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>зона улично-дорожной сети.</w:t>
      </w:r>
    </w:p>
    <w:p w:rsidR="009B7160" w:rsidRPr="008274AA" w:rsidRDefault="009B7160" w:rsidP="009B7160">
      <w:pPr>
        <w:rPr>
          <w:szCs w:val="28"/>
        </w:rPr>
      </w:pPr>
      <w:r w:rsidRPr="008274AA">
        <w:rPr>
          <w:szCs w:val="28"/>
        </w:rPr>
        <w:t xml:space="preserve">В </w:t>
      </w:r>
      <w:proofErr w:type="gramStart"/>
      <w:r w:rsidRPr="008274AA">
        <w:rPr>
          <w:szCs w:val="28"/>
        </w:rPr>
        <w:t>проекте</w:t>
      </w:r>
      <w:proofErr w:type="gramEnd"/>
      <w:r w:rsidRPr="008274AA">
        <w:rPr>
          <w:szCs w:val="28"/>
        </w:rPr>
        <w:t xml:space="preserve"> планировки развиваются территории жилой застройки. Проектом планировки устанавливаются зоны размещения объектов капитального стро</w:t>
      </w:r>
      <w:r w:rsidRPr="008274AA">
        <w:rPr>
          <w:szCs w:val="28"/>
        </w:rPr>
        <w:t>и</w:t>
      </w:r>
      <w:r w:rsidRPr="008274AA">
        <w:rPr>
          <w:szCs w:val="28"/>
        </w:rPr>
        <w:t>тельства, включая территории отдельных объектов социально-культурного, ко</w:t>
      </w:r>
      <w:r w:rsidRPr="008274AA">
        <w:rPr>
          <w:szCs w:val="28"/>
        </w:rPr>
        <w:t>м</w:t>
      </w:r>
      <w:r w:rsidRPr="008274AA">
        <w:rPr>
          <w:szCs w:val="28"/>
        </w:rPr>
        <w:t xml:space="preserve">мунально-бытового назначения. В </w:t>
      </w:r>
      <w:proofErr w:type="gramStart"/>
      <w:r w:rsidRPr="008274AA">
        <w:rPr>
          <w:szCs w:val="28"/>
        </w:rPr>
        <w:t>зонах</w:t>
      </w:r>
      <w:proofErr w:type="gramEnd"/>
      <w:r w:rsidRPr="008274AA">
        <w:rPr>
          <w:szCs w:val="28"/>
        </w:rPr>
        <w:t xml:space="preserve"> с уже существующими объектами предусматривается возможность дальнейшего развития территории с размещен</w:t>
      </w:r>
      <w:r w:rsidRPr="008274AA">
        <w:rPr>
          <w:szCs w:val="28"/>
        </w:rPr>
        <w:t>и</w:t>
      </w:r>
      <w:r w:rsidRPr="008274AA">
        <w:rPr>
          <w:szCs w:val="28"/>
        </w:rPr>
        <w:t xml:space="preserve">ем новых объектов капитального строительства соответствующего назначения. </w:t>
      </w:r>
    </w:p>
    <w:p w:rsidR="009B7160" w:rsidRPr="008274AA" w:rsidRDefault="009B7160" w:rsidP="009B7160">
      <w:r w:rsidRPr="008274AA">
        <w:t>Расчетная численность населения территории к 2030 г</w:t>
      </w:r>
      <w:r w:rsidR="00B1341E">
        <w:t>оду</w:t>
      </w:r>
      <w:r w:rsidRPr="008274AA">
        <w:t xml:space="preserve"> достигнет 24,94</w:t>
      </w:r>
      <w:r w:rsidR="00B1341E">
        <w:t> </w:t>
      </w:r>
      <w:r w:rsidRPr="008274AA">
        <w:t>тыс. чел</w:t>
      </w:r>
      <w:r w:rsidR="00B1341E">
        <w:t>овек</w:t>
      </w:r>
      <w:r w:rsidRPr="008274AA">
        <w:t xml:space="preserve">. </w:t>
      </w:r>
    </w:p>
    <w:p w:rsidR="009B7160" w:rsidRPr="008274AA" w:rsidRDefault="009B7160" w:rsidP="009B7160">
      <w:r w:rsidRPr="008274AA">
        <w:t>Площадь жилого фонда территории к 2030</w:t>
      </w:r>
      <w:r w:rsidR="00B1341E">
        <w:t xml:space="preserve"> году</w:t>
      </w:r>
      <w:r w:rsidRPr="008274AA">
        <w:t xml:space="preserve"> </w:t>
      </w:r>
      <w:r w:rsidR="00B1341E">
        <w:t>с</w:t>
      </w:r>
      <w:r w:rsidRPr="008274AA">
        <w:t>оставит 748,24 тыс.</w:t>
      </w:r>
      <w:r w:rsidR="00B1341E">
        <w:t> </w:t>
      </w:r>
      <w:r w:rsidRPr="008274AA">
        <w:t>кв.</w:t>
      </w:r>
      <w:r w:rsidR="00B1341E">
        <w:t> </w:t>
      </w:r>
      <w:r w:rsidRPr="008274AA">
        <w:t xml:space="preserve">м. </w:t>
      </w:r>
    </w:p>
    <w:p w:rsidR="009B7160" w:rsidRPr="008274AA" w:rsidRDefault="009B7160" w:rsidP="009B7160">
      <w:r w:rsidRPr="008274AA">
        <w:t>На территории предусматривается размещение следующих основных об</w:t>
      </w:r>
      <w:r w:rsidRPr="008274AA">
        <w:t>ъ</w:t>
      </w:r>
      <w:r w:rsidRPr="008274AA">
        <w:t>ектов капитального строительства:</w:t>
      </w:r>
    </w:p>
    <w:p w:rsidR="009B7160" w:rsidRPr="008274AA" w:rsidRDefault="009B7160" w:rsidP="009B7160">
      <w:r w:rsidRPr="008274AA">
        <w:t>кварталов мало- и многоэтажной жилой застройки с объектами обслужив</w:t>
      </w:r>
      <w:r w:rsidRPr="008274AA">
        <w:t>а</w:t>
      </w:r>
      <w:r w:rsidRPr="008274AA">
        <w:t>ния местного и районного значения в соответствии с нормативными требовани</w:t>
      </w:r>
      <w:r w:rsidRPr="008274AA">
        <w:t>я</w:t>
      </w:r>
      <w:r w:rsidRPr="008274AA">
        <w:t>ми;</w:t>
      </w:r>
    </w:p>
    <w:p w:rsidR="009B7160" w:rsidRPr="008274AA" w:rsidRDefault="009B7160" w:rsidP="009B7160">
      <w:r w:rsidRPr="008274AA">
        <w:t>объектов общественно-делового назначения вдоль основных магистральных улиц;</w:t>
      </w:r>
    </w:p>
    <w:p w:rsidR="009B7160" w:rsidRPr="008274AA" w:rsidRDefault="009B7160" w:rsidP="009B7160">
      <w:r w:rsidRPr="008274AA">
        <w:t xml:space="preserve">объектов транспорта и </w:t>
      </w:r>
      <w:r w:rsidR="00B1341E">
        <w:t>УДС, в том числе</w:t>
      </w:r>
      <w:r w:rsidRPr="008274AA">
        <w:t xml:space="preserve"> лини</w:t>
      </w:r>
      <w:r w:rsidR="00B1341E">
        <w:t>и</w:t>
      </w:r>
      <w:r w:rsidRPr="008274AA">
        <w:t xml:space="preserve"> скорост</w:t>
      </w:r>
      <w:r w:rsidR="00B1341E">
        <w:t>ного трамвая по ул. </w:t>
      </w:r>
      <w:proofErr w:type="spellStart"/>
      <w:r w:rsidRPr="008274AA">
        <w:t>Доватора</w:t>
      </w:r>
      <w:proofErr w:type="spellEnd"/>
      <w:r w:rsidRPr="008274AA">
        <w:t>, транспортных развязок, в том числе в разных уровнях. Формирую</w:t>
      </w:r>
      <w:r w:rsidRPr="008274AA">
        <w:t>т</w:t>
      </w:r>
      <w:r w:rsidRPr="008274AA">
        <w:t>ся новые магистральные улицы общегородского и районного значения, пешехо</w:t>
      </w:r>
      <w:r w:rsidRPr="008274AA">
        <w:t>д</w:t>
      </w:r>
      <w:r w:rsidRPr="008274AA">
        <w:t>ные бульвары;</w:t>
      </w:r>
    </w:p>
    <w:p w:rsidR="009B7160" w:rsidRPr="008274AA" w:rsidRDefault="009B7160" w:rsidP="009B7160">
      <w:r>
        <w:t>объект</w:t>
      </w:r>
      <w:r w:rsidR="00B1341E">
        <w:t>ов</w:t>
      </w:r>
      <w:r>
        <w:t xml:space="preserve"> </w:t>
      </w:r>
      <w:r w:rsidRPr="008274AA">
        <w:t>спортивно</w:t>
      </w:r>
      <w:r>
        <w:t>го назначения, парк</w:t>
      </w:r>
      <w:r w:rsidR="00B1341E">
        <w:t>ов</w:t>
      </w:r>
      <w:r>
        <w:t>, сквер</w:t>
      </w:r>
      <w:r w:rsidR="00B1341E">
        <w:t>ов</w:t>
      </w:r>
      <w:r>
        <w:t>, бульвар</w:t>
      </w:r>
      <w:r w:rsidR="00B1341E">
        <w:t>ов</w:t>
      </w:r>
      <w:r>
        <w:t>, ины</w:t>
      </w:r>
      <w:r w:rsidR="00B1341E">
        <w:t>х</w:t>
      </w:r>
      <w:r>
        <w:t xml:space="preserve"> озел</w:t>
      </w:r>
      <w:r>
        <w:t>е</w:t>
      </w:r>
      <w:r>
        <w:t>ненны</w:t>
      </w:r>
      <w:r w:rsidR="00B1341E">
        <w:t>х</w:t>
      </w:r>
      <w:r>
        <w:t xml:space="preserve"> территори</w:t>
      </w:r>
      <w:r w:rsidR="00B1341E">
        <w:t>й</w:t>
      </w:r>
      <w:r>
        <w:t xml:space="preserve"> общего пользования, районн</w:t>
      </w:r>
      <w:r w:rsidR="00B1341E">
        <w:t>ого</w:t>
      </w:r>
      <w:r>
        <w:t xml:space="preserve"> </w:t>
      </w:r>
      <w:r w:rsidRPr="008274AA">
        <w:t>парк</w:t>
      </w:r>
      <w:r w:rsidR="00B1341E">
        <w:t>а</w:t>
      </w:r>
      <w:r w:rsidRPr="008274AA">
        <w:t xml:space="preserve"> отдыха</w:t>
      </w:r>
      <w:r w:rsidR="00B1341E" w:rsidRPr="00B1341E">
        <w:t xml:space="preserve"> </w:t>
      </w:r>
      <w:r w:rsidR="00B1341E" w:rsidRPr="008274AA">
        <w:t>на рекреацио</w:t>
      </w:r>
      <w:r w:rsidR="00B1341E" w:rsidRPr="008274AA">
        <w:t>н</w:t>
      </w:r>
      <w:r w:rsidR="00B1341E" w:rsidRPr="008274AA">
        <w:t>ных территориях</w:t>
      </w:r>
      <w:r w:rsidRPr="008274AA">
        <w:t>.</w:t>
      </w:r>
    </w:p>
    <w:p w:rsidR="009B7160" w:rsidRPr="008274AA" w:rsidRDefault="009B7160" w:rsidP="009B7160">
      <w:r w:rsidRPr="008274AA">
        <w:t>Параллельно ул. Автогенной формируется магистральная улица районного значения по ул. Алтайск</w:t>
      </w:r>
      <w:r w:rsidR="00B1341E">
        <w:t>ой</w:t>
      </w:r>
      <w:r w:rsidRPr="008274AA">
        <w:t>, которая обеспечивает транспортное обслуживание общественно-жилых территорий с соблюдением необходимых радиусов досту</w:t>
      </w:r>
      <w:r w:rsidRPr="008274AA">
        <w:t>п</w:t>
      </w:r>
      <w:r w:rsidRPr="008274AA">
        <w:t>ности до остановочных пунктов общественного транспорта.</w:t>
      </w:r>
    </w:p>
    <w:p w:rsidR="009B7160" w:rsidRPr="008274AA" w:rsidRDefault="009B7160" w:rsidP="009B7160">
      <w:r w:rsidRPr="008274AA">
        <w:t xml:space="preserve">Пространственная организация территории формируется с использованием прямоугольной сетки жилых кварталов, кварталов общественного назначения, а также развитой сети пешеходных бульваров. Сетка бульваров сориентирована в направлении расположения объектов массового посещения и транспортно-пересадочных узлов, в первую очередь </w:t>
      </w:r>
      <w:r w:rsidR="00B1341E">
        <w:t xml:space="preserve">– </w:t>
      </w:r>
      <w:r w:rsidRPr="008274AA">
        <w:t>перспективной станции метро «</w:t>
      </w:r>
      <w:proofErr w:type="spellStart"/>
      <w:r w:rsidRPr="008274AA">
        <w:t>Доват</w:t>
      </w:r>
      <w:r w:rsidRPr="008274AA">
        <w:t>о</w:t>
      </w:r>
      <w:r w:rsidRPr="008274AA">
        <w:t>ра</w:t>
      </w:r>
      <w:proofErr w:type="spellEnd"/>
      <w:r w:rsidRPr="008274AA">
        <w:t>».</w:t>
      </w:r>
    </w:p>
    <w:p w:rsidR="009B7160" w:rsidRDefault="009B7160" w:rsidP="009B7160"/>
    <w:p w:rsidR="009B7160" w:rsidRPr="00025DC7" w:rsidRDefault="009B7160" w:rsidP="009B7160">
      <w:pPr>
        <w:pStyle w:val="1"/>
        <w:spacing w:before="0" w:after="0" w:line="240" w:lineRule="atLeast"/>
        <w:ind w:firstLine="0"/>
      </w:pPr>
      <w:r>
        <w:t>2</w:t>
      </w:r>
      <w:r w:rsidR="00B1341E">
        <w:t>.2. </w:t>
      </w:r>
      <w:r w:rsidRPr="00025DC7">
        <w:t>Плотность и</w:t>
      </w:r>
      <w:r>
        <w:t xml:space="preserve"> параметры застройки территории</w:t>
      </w:r>
    </w:p>
    <w:p w:rsidR="009B7160" w:rsidRDefault="009B7160" w:rsidP="009B7160"/>
    <w:p w:rsidR="009B7160" w:rsidRPr="00815CE6" w:rsidRDefault="009B7160" w:rsidP="009B7160">
      <w:r w:rsidRPr="00815CE6">
        <w:t>При формировании жилой застройки за основу принят целевой показатель</w:t>
      </w:r>
      <w:r w:rsidR="00B1341E">
        <w:t>,</w:t>
      </w:r>
      <w:r w:rsidRPr="00815CE6">
        <w:t xml:space="preserve"> предусматривающий достижение к 2030 г</w:t>
      </w:r>
      <w:r w:rsidR="00B1341E">
        <w:t>оду</w:t>
      </w:r>
      <w:r w:rsidRPr="00815CE6">
        <w:t xml:space="preserve"> уровня жилищной обеспеченности 28</w:t>
      </w:r>
      <w:r w:rsidR="00B1341E">
        <w:t xml:space="preserve"> – </w:t>
      </w:r>
      <w:r w:rsidRPr="00815CE6">
        <w:t>30 кв.</w:t>
      </w:r>
      <w:r w:rsidR="00B1341E">
        <w:t xml:space="preserve"> </w:t>
      </w:r>
      <w:r w:rsidRPr="00815CE6">
        <w:t>м на человека. Исходя из этого</w:t>
      </w:r>
      <w:r w:rsidR="00B1341E">
        <w:t>,</w:t>
      </w:r>
      <w:r w:rsidRPr="00815CE6">
        <w:t xml:space="preserve"> средняя расчетная жилищная обесп</w:t>
      </w:r>
      <w:r w:rsidRPr="00815CE6">
        <w:t>е</w:t>
      </w:r>
      <w:r w:rsidRPr="00815CE6">
        <w:lastRenderedPageBreak/>
        <w:t>ченность планируемого района выбрана в размере 30 кв.</w:t>
      </w:r>
      <w:r w:rsidR="00B1341E">
        <w:t xml:space="preserve"> </w:t>
      </w:r>
      <w:r w:rsidRPr="00815CE6">
        <w:t>м на человека на 2030</w:t>
      </w:r>
      <w:r w:rsidR="00B1341E">
        <w:t> </w:t>
      </w:r>
      <w:r w:rsidRPr="00815CE6">
        <w:t>г</w:t>
      </w:r>
      <w:r w:rsidR="00B1341E">
        <w:t>од</w:t>
      </w:r>
      <w:r w:rsidRPr="00815CE6">
        <w:t xml:space="preserve"> </w:t>
      </w:r>
    </w:p>
    <w:p w:rsidR="009B7160" w:rsidRPr="00815CE6" w:rsidRDefault="009B7160" w:rsidP="009B7160">
      <w:r w:rsidRPr="00815CE6">
        <w:t>Новая жилая застройка размещается:</w:t>
      </w:r>
    </w:p>
    <w:p w:rsidR="009B7160" w:rsidRPr="00815CE6" w:rsidRDefault="009B7160" w:rsidP="009B7160">
      <w:r w:rsidRPr="00815CE6">
        <w:t>в пределах застроенных жилых территорий на свободных от застройки уч</w:t>
      </w:r>
      <w:r w:rsidRPr="00815CE6">
        <w:t>а</w:t>
      </w:r>
      <w:r w:rsidRPr="00815CE6">
        <w:t>стках с достижением расчетной плотности населения микрорайона/квартала не более 420 чел</w:t>
      </w:r>
      <w:r w:rsidR="00B1341E">
        <w:t>овек</w:t>
      </w:r>
      <w:r w:rsidRPr="00815CE6">
        <w:t>/</w:t>
      </w:r>
      <w:proofErr w:type="gramStart"/>
      <w:r w:rsidRPr="00815CE6">
        <w:t>га</w:t>
      </w:r>
      <w:proofErr w:type="gramEnd"/>
      <w:r w:rsidRPr="00815CE6">
        <w:t xml:space="preserve">; </w:t>
      </w:r>
    </w:p>
    <w:p w:rsidR="009B7160" w:rsidRPr="00815CE6" w:rsidRDefault="009B7160" w:rsidP="009B7160">
      <w:r w:rsidRPr="00815CE6">
        <w:t>на месте сноса ветхих и аварийных многоквартирных жилых домов;</w:t>
      </w:r>
    </w:p>
    <w:p w:rsidR="009B7160" w:rsidRPr="00815CE6" w:rsidRDefault="009B7160" w:rsidP="009B7160">
      <w:r w:rsidRPr="00815CE6">
        <w:t>на участках замещения существующей индивидуальной жилой застройки средне- и многоэтажным жильем</w:t>
      </w:r>
      <w:r w:rsidR="00B1341E">
        <w:t>.</w:t>
      </w:r>
    </w:p>
    <w:p w:rsidR="009B7160" w:rsidRPr="00815CE6" w:rsidRDefault="009B7160" w:rsidP="009B7160">
      <w:r w:rsidRPr="00815CE6">
        <w:t>Кроме того, учитывается размещение жилой застройки в составе общес</w:t>
      </w:r>
      <w:r w:rsidRPr="00815CE6">
        <w:t>т</w:t>
      </w:r>
      <w:r w:rsidRPr="00815CE6">
        <w:t xml:space="preserve">венно-деловых зон. </w:t>
      </w:r>
    </w:p>
    <w:p w:rsidR="00B1341E" w:rsidRDefault="009B7160" w:rsidP="009B7160">
      <w:pPr>
        <w:spacing w:line="240" w:lineRule="atLeast"/>
        <w:rPr>
          <w:szCs w:val="28"/>
        </w:rPr>
      </w:pPr>
      <w:r w:rsidRPr="00815CE6">
        <w:t>Для объектов жилого назначения проектом планировки устанавливается предельное максимальное количество надземных этажей зданий, строений, с</w:t>
      </w:r>
      <w:r w:rsidRPr="00815CE6">
        <w:t>о</w:t>
      </w:r>
      <w:r w:rsidRPr="00815CE6">
        <w:t>оружений</w:t>
      </w:r>
      <w:r w:rsidR="00B1341E">
        <w:t>:</w:t>
      </w:r>
      <w:r w:rsidRPr="00815CE6">
        <w:rPr>
          <w:szCs w:val="28"/>
        </w:rPr>
        <w:t xml:space="preserve"> </w:t>
      </w:r>
    </w:p>
    <w:p w:rsidR="00B1341E" w:rsidRDefault="009B7160" w:rsidP="009B7160">
      <w:pPr>
        <w:spacing w:line="240" w:lineRule="atLeast"/>
        <w:rPr>
          <w:szCs w:val="28"/>
        </w:rPr>
      </w:pPr>
      <w:r w:rsidRPr="00815CE6">
        <w:t xml:space="preserve">30 этажей </w:t>
      </w:r>
      <w:r w:rsidR="00B1341E">
        <w:t xml:space="preserve">– </w:t>
      </w:r>
      <w:r w:rsidRPr="00815CE6">
        <w:t xml:space="preserve">для </w:t>
      </w:r>
      <w:r w:rsidRPr="00815CE6">
        <w:rPr>
          <w:szCs w:val="28"/>
        </w:rPr>
        <w:t>зоны застройки жилыми домами смешанной этажности</w:t>
      </w:r>
      <w:r w:rsidR="00B1341E">
        <w:rPr>
          <w:szCs w:val="28"/>
        </w:rPr>
        <w:t>;</w:t>
      </w:r>
      <w:r w:rsidRPr="00815CE6">
        <w:rPr>
          <w:szCs w:val="28"/>
        </w:rPr>
        <w:t xml:space="preserve"> </w:t>
      </w:r>
    </w:p>
    <w:p w:rsidR="009B7160" w:rsidRPr="00815CE6" w:rsidRDefault="009B7160" w:rsidP="009B7160">
      <w:pPr>
        <w:spacing w:line="240" w:lineRule="atLeast"/>
      </w:pPr>
      <w:r w:rsidRPr="00815CE6">
        <w:rPr>
          <w:szCs w:val="28"/>
        </w:rPr>
        <w:t xml:space="preserve">4 этажа </w:t>
      </w:r>
      <w:r w:rsidR="00B1341E">
        <w:t xml:space="preserve">– </w:t>
      </w:r>
      <w:r w:rsidRPr="00815CE6">
        <w:rPr>
          <w:szCs w:val="28"/>
        </w:rPr>
        <w:t xml:space="preserve">для зоны застройки малоэтажными многоквартирными жилыми домами (до 4 этажей, включая </w:t>
      </w:r>
      <w:proofErr w:type="gramStart"/>
      <w:r w:rsidRPr="00815CE6">
        <w:rPr>
          <w:szCs w:val="28"/>
        </w:rPr>
        <w:t>мансардный</w:t>
      </w:r>
      <w:proofErr w:type="gramEnd"/>
      <w:r w:rsidRPr="00815CE6">
        <w:rPr>
          <w:szCs w:val="28"/>
        </w:rPr>
        <w:t>).</w:t>
      </w:r>
    </w:p>
    <w:p w:rsidR="009B7160" w:rsidRPr="00815CE6" w:rsidRDefault="00B1341E" w:rsidP="009B7160">
      <w:pPr>
        <w:rPr>
          <w:rFonts w:eastAsia="Calibri"/>
          <w:sz w:val="27"/>
          <w:szCs w:val="27"/>
          <w:lang w:eastAsia="en-US"/>
        </w:rPr>
      </w:pPr>
      <w:r>
        <w:rPr>
          <w:szCs w:val="28"/>
        </w:rPr>
        <w:t xml:space="preserve">Для </w:t>
      </w:r>
      <w:r w:rsidR="009B7160" w:rsidRPr="00815CE6">
        <w:rPr>
          <w:szCs w:val="28"/>
        </w:rPr>
        <w:t>объектов делового, общественного и коммерческого назначения, в том числе многоэтажных жилых домов</w:t>
      </w:r>
      <w:r>
        <w:rPr>
          <w:szCs w:val="28"/>
        </w:rPr>
        <w:t>,</w:t>
      </w:r>
      <w:r w:rsidR="009B7160" w:rsidRPr="00815CE6">
        <w:rPr>
          <w:szCs w:val="28"/>
        </w:rPr>
        <w:t xml:space="preserve"> предельное максимальное количество на</w:t>
      </w:r>
      <w:r w:rsidR="009B7160" w:rsidRPr="00815CE6">
        <w:rPr>
          <w:szCs w:val="28"/>
        </w:rPr>
        <w:t>д</w:t>
      </w:r>
      <w:r w:rsidR="009B7160" w:rsidRPr="00815CE6">
        <w:rPr>
          <w:szCs w:val="28"/>
        </w:rPr>
        <w:t>земных этажей зданий, строений, сооружений для объектов капитального стро</w:t>
      </w:r>
      <w:r w:rsidR="009B7160" w:rsidRPr="00815CE6">
        <w:rPr>
          <w:szCs w:val="28"/>
        </w:rPr>
        <w:t>и</w:t>
      </w:r>
      <w:r w:rsidR="009B7160" w:rsidRPr="00815CE6">
        <w:rPr>
          <w:szCs w:val="28"/>
        </w:rPr>
        <w:t>тельства – 30 этажей.</w:t>
      </w:r>
    </w:p>
    <w:p w:rsidR="009B7160" w:rsidRPr="00815CE6" w:rsidRDefault="00B1341E" w:rsidP="009B7160">
      <w:pPr>
        <w:rPr>
          <w:rFonts w:eastAsia="Calibri"/>
          <w:sz w:val="27"/>
          <w:szCs w:val="27"/>
          <w:lang w:eastAsia="en-US"/>
        </w:rPr>
      </w:pPr>
      <w:r>
        <w:rPr>
          <w:szCs w:val="28"/>
        </w:rPr>
        <w:t xml:space="preserve">Для </w:t>
      </w:r>
      <w:r w:rsidR="009B7160" w:rsidRPr="00815CE6">
        <w:rPr>
          <w:szCs w:val="28"/>
        </w:rPr>
        <w:t>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="009B7160" w:rsidRPr="00815CE6">
        <w:rPr>
          <w:szCs w:val="28"/>
        </w:rPr>
        <w:t>о</w:t>
      </w:r>
      <w:r w:rsidR="009B7160" w:rsidRPr="00815CE6">
        <w:rPr>
          <w:szCs w:val="28"/>
        </w:rPr>
        <w:t>оружений для объектов капитального строительства – 4 этажа.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zCs w:val="28"/>
        </w:rPr>
        <w:t>Для объектов специализированной средне- и многоэтажной общественной застройки предельное максимальное количество надземных этажей зданий, строений, сооружений для объектов капитального строительства – 28 этажей.</w:t>
      </w:r>
    </w:p>
    <w:p w:rsidR="009B7160" w:rsidRPr="00815CE6" w:rsidRDefault="009B7160" w:rsidP="009B7160">
      <w:pPr>
        <w:spacing w:line="240" w:lineRule="atLeast"/>
        <w:rPr>
          <w:b/>
        </w:rPr>
      </w:pPr>
      <w:r w:rsidRPr="00815CE6">
        <w:t>Для</w:t>
      </w:r>
      <w:r w:rsidRPr="00B1341E">
        <w:t xml:space="preserve"> </w:t>
      </w:r>
      <w:r w:rsidRPr="00815CE6">
        <w:t>объектов здравоохранения предельное максимальное количество на</w:t>
      </w:r>
      <w:r w:rsidRPr="00815CE6">
        <w:t>д</w:t>
      </w:r>
      <w:r w:rsidRPr="00815CE6">
        <w:t xml:space="preserve">земных этажей зданий, строений, сооружений </w:t>
      </w:r>
      <w:r w:rsidRPr="00815CE6">
        <w:rPr>
          <w:szCs w:val="28"/>
        </w:rPr>
        <w:t xml:space="preserve">– </w:t>
      </w:r>
      <w:r w:rsidRPr="00815CE6">
        <w:t>16 этажей.</w:t>
      </w:r>
    </w:p>
    <w:p w:rsidR="009B7160" w:rsidRPr="00815CE6" w:rsidRDefault="009B7160" w:rsidP="009B7160">
      <w:pPr>
        <w:spacing w:line="240" w:lineRule="atLeast"/>
      </w:pPr>
      <w:r w:rsidRPr="00815CE6">
        <w:t>Для объектов культуры и спорта предельное максимальное количество на</w:t>
      </w:r>
      <w:r w:rsidRPr="00815CE6">
        <w:t>д</w:t>
      </w:r>
      <w:r w:rsidRPr="00815CE6">
        <w:t xml:space="preserve">земных этажей зданий, строений, сооружений </w:t>
      </w:r>
      <w:r w:rsidRPr="00815CE6">
        <w:rPr>
          <w:szCs w:val="28"/>
        </w:rPr>
        <w:t>– 1</w:t>
      </w:r>
      <w:r w:rsidRPr="00815CE6">
        <w:t>6 этажей.</w:t>
      </w:r>
    </w:p>
    <w:p w:rsidR="009B7160" w:rsidRPr="00815CE6" w:rsidRDefault="009B7160" w:rsidP="009B7160">
      <w:pPr>
        <w:tabs>
          <w:tab w:val="left" w:pos="7518"/>
        </w:tabs>
        <w:rPr>
          <w:szCs w:val="28"/>
        </w:rPr>
      </w:pPr>
      <w:r w:rsidRPr="00815CE6">
        <w:t>Для объектов дошкольного, начального общего, основного общего и сре</w:t>
      </w:r>
      <w:r w:rsidRPr="00815CE6">
        <w:t>д</w:t>
      </w:r>
      <w:r w:rsidRPr="00815CE6">
        <w:t>него (полного) общего образования</w:t>
      </w:r>
      <w:r w:rsidRPr="00815CE6">
        <w:rPr>
          <w:szCs w:val="28"/>
        </w:rPr>
        <w:t xml:space="preserve"> предельное максимальное количество на</w:t>
      </w:r>
      <w:r w:rsidRPr="00815CE6">
        <w:rPr>
          <w:szCs w:val="28"/>
        </w:rPr>
        <w:t>д</w:t>
      </w:r>
      <w:r w:rsidRPr="00815CE6">
        <w:rPr>
          <w:szCs w:val="28"/>
        </w:rPr>
        <w:t>земных этажей зданий, строений, сооружений для объектов капитального строительства – 4 этажа.</w:t>
      </w:r>
    </w:p>
    <w:p w:rsidR="009B7160" w:rsidRPr="00815CE6" w:rsidRDefault="00B1341E" w:rsidP="009B7160">
      <w:pPr>
        <w:tabs>
          <w:tab w:val="left" w:pos="7518"/>
        </w:tabs>
      </w:pPr>
      <w:r>
        <w:t>Для</w:t>
      </w:r>
      <w:r w:rsidR="009B7160" w:rsidRPr="00815CE6">
        <w:t xml:space="preserve"> объектов инженерной инфраструктуры предельное максимальное кол</w:t>
      </w:r>
      <w:r w:rsidR="009B7160" w:rsidRPr="00815CE6">
        <w:t>и</w:t>
      </w:r>
      <w:r w:rsidR="009B7160" w:rsidRPr="00815CE6">
        <w:t>чество надземных этажей зданий, строений, сооружений для объектов капитал</w:t>
      </w:r>
      <w:r w:rsidR="009B7160" w:rsidRPr="00815CE6">
        <w:t>ь</w:t>
      </w:r>
      <w:r w:rsidR="009B7160" w:rsidRPr="00815CE6">
        <w:t>ного строительства – 16 этаж</w:t>
      </w:r>
      <w:r>
        <w:t>ей</w:t>
      </w:r>
      <w:r w:rsidR="009B7160" w:rsidRPr="00815CE6">
        <w:t>.</w:t>
      </w:r>
    </w:p>
    <w:p w:rsidR="009B7160" w:rsidRPr="00815CE6" w:rsidRDefault="009B7160" w:rsidP="008006F5">
      <w:pPr>
        <w:widowControl w:val="0"/>
        <w:tabs>
          <w:tab w:val="left" w:pos="7518"/>
        </w:tabs>
      </w:pPr>
      <w:r w:rsidRPr="00815CE6">
        <w:t>Для стоянок для легковых автомобилей предельное максимальное колич</w:t>
      </w:r>
      <w:r w:rsidRPr="00815CE6">
        <w:t>е</w:t>
      </w:r>
      <w:r w:rsidRPr="00815CE6">
        <w:t>ство надземных этажей зданий, строений, сооружений для объектов капитального строительства –</w:t>
      </w:r>
      <w:r w:rsidR="008006F5">
        <w:t xml:space="preserve"> </w:t>
      </w:r>
      <w:r w:rsidRPr="00815CE6">
        <w:t>10 этажей.</w:t>
      </w:r>
    </w:p>
    <w:p w:rsidR="009B7160" w:rsidRPr="00815CE6" w:rsidRDefault="009B7160" w:rsidP="009B7160">
      <w:pPr>
        <w:tabs>
          <w:tab w:val="left" w:pos="7518"/>
        </w:tabs>
      </w:pPr>
      <w:r w:rsidRPr="00815CE6">
        <w:t>Для сооружений и коммуникаций автомобильного, речного, воздушного транспорта, метрополитена предельное максимальное количество надземных эт</w:t>
      </w:r>
      <w:r w:rsidRPr="00815CE6">
        <w:t>а</w:t>
      </w:r>
      <w:r w:rsidRPr="00815CE6">
        <w:t>жей зданий, строений, сооружений для объектов капитального строительства – 16</w:t>
      </w:r>
      <w:r w:rsidR="008006F5">
        <w:t> </w:t>
      </w:r>
      <w:r w:rsidRPr="00815CE6">
        <w:t>этажей.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zCs w:val="28"/>
        </w:rPr>
        <w:lastRenderedPageBreak/>
        <w:t>В зоне объектов улично-дорожной сети проектом планировки не предпол</w:t>
      </w:r>
      <w:r w:rsidRPr="00815CE6">
        <w:rPr>
          <w:szCs w:val="28"/>
        </w:rPr>
        <w:t>а</w:t>
      </w:r>
      <w:r w:rsidRPr="00815CE6">
        <w:rPr>
          <w:szCs w:val="28"/>
        </w:rPr>
        <w:t xml:space="preserve">гается размещение объектов капитального строительства, </w:t>
      </w:r>
      <w:proofErr w:type="gramStart"/>
      <w:r w:rsidRPr="00815CE6">
        <w:rPr>
          <w:szCs w:val="28"/>
        </w:rPr>
        <w:t>кроме</w:t>
      </w:r>
      <w:proofErr w:type="gramEnd"/>
      <w:r w:rsidRPr="00815CE6">
        <w:rPr>
          <w:szCs w:val="28"/>
        </w:rPr>
        <w:t xml:space="preserve"> линейных.</w:t>
      </w:r>
    </w:p>
    <w:p w:rsidR="009B7160" w:rsidRDefault="009B7160" w:rsidP="009B7160">
      <w:pPr>
        <w:rPr>
          <w:szCs w:val="28"/>
        </w:rPr>
      </w:pPr>
    </w:p>
    <w:p w:rsidR="009B7160" w:rsidRPr="004F7993" w:rsidRDefault="009B7160" w:rsidP="009B716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r w:rsidRPr="004F7993">
        <w:rPr>
          <w:b/>
          <w:szCs w:val="28"/>
        </w:rPr>
        <w:t>3. Характеристика объектов капитального строительства</w:t>
      </w:r>
    </w:p>
    <w:p w:rsidR="009B7160" w:rsidRDefault="009B7160" w:rsidP="009B7160">
      <w:pPr>
        <w:rPr>
          <w:szCs w:val="28"/>
        </w:rPr>
      </w:pPr>
    </w:p>
    <w:p w:rsidR="009B7160" w:rsidRPr="00815CE6" w:rsidRDefault="009B7160" w:rsidP="009B7160">
      <w:pPr>
        <w:widowControl w:val="0"/>
        <w:spacing w:line="240" w:lineRule="atLeast"/>
        <w:rPr>
          <w:szCs w:val="28"/>
        </w:rPr>
      </w:pPr>
      <w:r w:rsidRPr="00815CE6">
        <w:rPr>
          <w:szCs w:val="28"/>
        </w:rPr>
        <w:t>Проектом планировки предусматривается размещение объектов социальн</w:t>
      </w:r>
      <w:r w:rsidRPr="00815CE6">
        <w:rPr>
          <w:szCs w:val="28"/>
        </w:rPr>
        <w:t>о</w:t>
      </w:r>
      <w:r w:rsidRPr="00815CE6">
        <w:rPr>
          <w:szCs w:val="28"/>
        </w:rPr>
        <w:t>го назначения соответствующей расчетной вместимости: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napToGrid w:val="0"/>
          <w:szCs w:val="28"/>
        </w:rPr>
        <w:t>дошкольных</w:t>
      </w:r>
      <w:r w:rsidRPr="00815CE6">
        <w:rPr>
          <w:szCs w:val="28"/>
        </w:rPr>
        <w:t xml:space="preserve"> </w:t>
      </w:r>
      <w:r w:rsidRPr="00815CE6">
        <w:rPr>
          <w:snapToGrid w:val="0"/>
          <w:szCs w:val="28"/>
        </w:rPr>
        <w:t>образовательных организаций (детских садов</w:t>
      </w:r>
      <w:r w:rsidRPr="00815CE6">
        <w:rPr>
          <w:szCs w:val="28"/>
        </w:rPr>
        <w:t>) на 250, 185, 250 и 240 мест;</w:t>
      </w:r>
    </w:p>
    <w:p w:rsidR="009B7160" w:rsidRPr="00815CE6" w:rsidRDefault="009B7160" w:rsidP="009B7160">
      <w:pPr>
        <w:rPr>
          <w:snapToGrid w:val="0"/>
          <w:szCs w:val="28"/>
        </w:rPr>
      </w:pPr>
      <w:r w:rsidRPr="00815CE6">
        <w:rPr>
          <w:snapToGrid w:val="0"/>
          <w:szCs w:val="28"/>
        </w:rPr>
        <w:t>общеобразовательных организаций (общеобразовательных школ) на 1100, 600 и 1100 мест.</w:t>
      </w:r>
    </w:p>
    <w:p w:rsidR="009B7160" w:rsidRPr="00815CE6" w:rsidRDefault="009B7160" w:rsidP="009B7160">
      <w:pPr>
        <w:spacing w:line="240" w:lineRule="atLeast"/>
        <w:rPr>
          <w:szCs w:val="28"/>
        </w:rPr>
      </w:pPr>
      <w:r w:rsidRPr="00815CE6">
        <w:rPr>
          <w:szCs w:val="28"/>
        </w:rPr>
        <w:t xml:space="preserve">На расчетный срок предусматривается размещение </w:t>
      </w:r>
      <w:proofErr w:type="spellStart"/>
      <w:r w:rsidRPr="00815CE6">
        <w:rPr>
          <w:szCs w:val="28"/>
        </w:rPr>
        <w:t>амбула</w:t>
      </w:r>
      <w:r>
        <w:rPr>
          <w:szCs w:val="28"/>
        </w:rPr>
        <w:t>торно-поликли</w:t>
      </w:r>
      <w:r w:rsidR="008006F5">
        <w:rPr>
          <w:szCs w:val="28"/>
        </w:rPr>
        <w:t>-</w:t>
      </w:r>
      <w:r>
        <w:rPr>
          <w:szCs w:val="28"/>
        </w:rPr>
        <w:t>нического</w:t>
      </w:r>
      <w:proofErr w:type="spellEnd"/>
      <w:r>
        <w:rPr>
          <w:szCs w:val="28"/>
        </w:rPr>
        <w:t xml:space="preserve"> учреждения</w:t>
      </w:r>
      <w:r w:rsidRPr="00815CE6">
        <w:rPr>
          <w:szCs w:val="28"/>
        </w:rPr>
        <w:t xml:space="preserve"> на 300 посещений в смену и стационара на 200 коек.</w:t>
      </w:r>
    </w:p>
    <w:p w:rsidR="009B7160" w:rsidRPr="00815CE6" w:rsidRDefault="009B7160" w:rsidP="009B7160">
      <w:pPr>
        <w:widowControl w:val="0"/>
        <w:spacing w:line="240" w:lineRule="atLeast"/>
        <w:rPr>
          <w:szCs w:val="28"/>
        </w:rPr>
      </w:pPr>
      <w:r w:rsidRPr="00815CE6">
        <w:rPr>
          <w:szCs w:val="28"/>
        </w:rPr>
        <w:t>Проектом планировки предусматривается размещение объектов жилого н</w:t>
      </w:r>
      <w:r w:rsidRPr="00815CE6">
        <w:rPr>
          <w:szCs w:val="28"/>
        </w:rPr>
        <w:t>а</w:t>
      </w:r>
      <w:r w:rsidRPr="00815CE6">
        <w:rPr>
          <w:szCs w:val="28"/>
        </w:rPr>
        <w:t xml:space="preserve">значения площадью </w:t>
      </w:r>
      <w:r w:rsidRPr="00815CE6">
        <w:rPr>
          <w:sz w:val="27"/>
          <w:szCs w:val="27"/>
        </w:rPr>
        <w:t xml:space="preserve">748,20 </w:t>
      </w:r>
      <w:r w:rsidRPr="00815CE6">
        <w:rPr>
          <w:szCs w:val="28"/>
        </w:rPr>
        <w:t>тыс.</w:t>
      </w:r>
      <w:r w:rsidRPr="00815CE6">
        <w:rPr>
          <w:szCs w:val="28"/>
          <w:lang w:val="en-US"/>
        </w:rPr>
        <w:t> </w:t>
      </w:r>
      <w:r w:rsidRPr="00815CE6">
        <w:t>кв</w:t>
      </w:r>
      <w:r w:rsidR="008006F5">
        <w:t>.</w:t>
      </w:r>
      <w:r w:rsidRPr="00815CE6">
        <w:t xml:space="preserve"> м жилья.  </w:t>
      </w:r>
    </w:p>
    <w:p w:rsidR="009B7160" w:rsidRPr="00A44F38" w:rsidRDefault="009B7160" w:rsidP="009B7160">
      <w:pPr>
        <w:rPr>
          <w:szCs w:val="28"/>
        </w:rPr>
      </w:pPr>
    </w:p>
    <w:p w:rsidR="009B7160" w:rsidRPr="00A70953" w:rsidRDefault="009B7160" w:rsidP="009B716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2" w:name="_Toc536782860"/>
      <w:r>
        <w:rPr>
          <w:b/>
          <w:szCs w:val="28"/>
        </w:rPr>
        <w:t>4</w:t>
      </w:r>
      <w:r w:rsidRPr="00A70953">
        <w:rPr>
          <w:b/>
          <w:szCs w:val="28"/>
        </w:rPr>
        <w:t>. Размещение объектов федерального значения</w:t>
      </w:r>
      <w:bookmarkEnd w:id="2"/>
    </w:p>
    <w:p w:rsidR="009B7160" w:rsidRPr="00A70953" w:rsidRDefault="009B7160" w:rsidP="009B7160">
      <w:pPr>
        <w:spacing w:line="240" w:lineRule="atLeast"/>
        <w:jc w:val="center"/>
        <w:rPr>
          <w:b/>
          <w:szCs w:val="28"/>
        </w:rPr>
      </w:pPr>
    </w:p>
    <w:p w:rsidR="009B7160" w:rsidRPr="00815CE6" w:rsidRDefault="009B7160" w:rsidP="009B7160">
      <w:pPr>
        <w:spacing w:line="240" w:lineRule="atLeast"/>
        <w:rPr>
          <w:szCs w:val="28"/>
        </w:rPr>
      </w:pPr>
      <w:r w:rsidRPr="00815CE6">
        <w:rPr>
          <w:szCs w:val="28"/>
        </w:rPr>
        <w:t>Объекты федерального значения на планируемой территории отсутствуют, размещение новых объектов не предусмотрено.</w:t>
      </w:r>
    </w:p>
    <w:p w:rsidR="009B7160" w:rsidRDefault="009B7160" w:rsidP="009B7160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3" w:name="_Toc443631071"/>
    </w:p>
    <w:p w:rsidR="009B7160" w:rsidRPr="00C455C5" w:rsidRDefault="009B7160" w:rsidP="009B716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4" w:name="_Toc536782861"/>
      <w:r>
        <w:rPr>
          <w:b/>
          <w:szCs w:val="28"/>
        </w:rPr>
        <w:t>5</w:t>
      </w:r>
      <w:r w:rsidRPr="00C455C5">
        <w:rPr>
          <w:b/>
          <w:szCs w:val="28"/>
        </w:rPr>
        <w:t>.</w:t>
      </w:r>
      <w:r w:rsidR="008006F5">
        <w:rPr>
          <w:b/>
          <w:szCs w:val="28"/>
        </w:rPr>
        <w:t> </w:t>
      </w:r>
      <w:r w:rsidRPr="00C455C5">
        <w:rPr>
          <w:b/>
          <w:szCs w:val="28"/>
        </w:rPr>
        <w:t>Размещение объектов регионального значения</w:t>
      </w:r>
      <w:bookmarkEnd w:id="3"/>
      <w:bookmarkEnd w:id="4"/>
    </w:p>
    <w:p w:rsidR="009B7160" w:rsidRPr="00C455C5" w:rsidRDefault="009B7160" w:rsidP="009B7160">
      <w:pPr>
        <w:ind w:firstLine="0"/>
      </w:pPr>
    </w:p>
    <w:p w:rsidR="009B7160" w:rsidRPr="00815CE6" w:rsidRDefault="009B7160" w:rsidP="009B7160">
      <w:pPr>
        <w:spacing w:line="240" w:lineRule="atLeast"/>
        <w:rPr>
          <w:szCs w:val="28"/>
        </w:rPr>
      </w:pPr>
      <w:bookmarkStart w:id="5" w:name="_Toc443631072"/>
      <w:r w:rsidRPr="00815CE6">
        <w:rPr>
          <w:szCs w:val="28"/>
        </w:rPr>
        <w:t>На расчетный срок предусматривается размещение и строительство сл</w:t>
      </w:r>
      <w:r w:rsidRPr="00815CE6">
        <w:rPr>
          <w:szCs w:val="28"/>
        </w:rPr>
        <w:t>е</w:t>
      </w:r>
      <w:r w:rsidRPr="00815CE6">
        <w:rPr>
          <w:szCs w:val="28"/>
        </w:rPr>
        <w:t>дующих объектов капитального строительства регионального значения:</w:t>
      </w:r>
    </w:p>
    <w:p w:rsidR="009B7160" w:rsidRPr="00815CE6" w:rsidRDefault="009B7160" w:rsidP="009B7160">
      <w:pPr>
        <w:spacing w:line="240" w:lineRule="atLeast"/>
        <w:rPr>
          <w:szCs w:val="28"/>
        </w:rPr>
      </w:pPr>
      <w:r w:rsidRPr="00815CE6">
        <w:rPr>
          <w:szCs w:val="28"/>
        </w:rPr>
        <w:t>больниц</w:t>
      </w:r>
      <w:r w:rsidR="008006F5">
        <w:rPr>
          <w:szCs w:val="28"/>
        </w:rPr>
        <w:t>ы</w:t>
      </w:r>
      <w:r w:rsidRPr="00815CE6">
        <w:rPr>
          <w:szCs w:val="28"/>
        </w:rPr>
        <w:t xml:space="preserve"> на 200 койко-ме</w:t>
      </w:r>
      <w:proofErr w:type="gramStart"/>
      <w:r w:rsidRPr="00815CE6">
        <w:rPr>
          <w:szCs w:val="28"/>
        </w:rPr>
        <w:t>ст в кв</w:t>
      </w:r>
      <w:proofErr w:type="gramEnd"/>
      <w:r w:rsidRPr="00815CE6">
        <w:rPr>
          <w:szCs w:val="28"/>
        </w:rPr>
        <w:t>артале 251.01.01.01;</w:t>
      </w:r>
    </w:p>
    <w:p w:rsidR="009B7160" w:rsidRPr="00815CE6" w:rsidRDefault="009B7160" w:rsidP="009B7160">
      <w:pPr>
        <w:spacing w:line="240" w:lineRule="atLeast"/>
        <w:rPr>
          <w:szCs w:val="28"/>
        </w:rPr>
      </w:pPr>
      <w:r w:rsidRPr="00815CE6">
        <w:rPr>
          <w:szCs w:val="28"/>
        </w:rPr>
        <w:t>амбулаторно-поликлиническо</w:t>
      </w:r>
      <w:r w:rsidR="008006F5">
        <w:rPr>
          <w:szCs w:val="28"/>
        </w:rPr>
        <w:t>го</w:t>
      </w:r>
      <w:r w:rsidRPr="00815CE6">
        <w:rPr>
          <w:szCs w:val="28"/>
        </w:rPr>
        <w:t xml:space="preserve"> учреждени</w:t>
      </w:r>
      <w:r w:rsidR="008006F5">
        <w:rPr>
          <w:szCs w:val="28"/>
        </w:rPr>
        <w:t>я</w:t>
      </w:r>
      <w:r w:rsidRPr="00815CE6">
        <w:rPr>
          <w:szCs w:val="28"/>
        </w:rPr>
        <w:t xml:space="preserve"> на 300 посещений в смену </w:t>
      </w:r>
      <w:r>
        <w:rPr>
          <w:szCs w:val="28"/>
        </w:rPr>
        <w:t xml:space="preserve">и </w:t>
      </w:r>
      <w:r w:rsidRPr="00815CE6">
        <w:rPr>
          <w:szCs w:val="28"/>
        </w:rPr>
        <w:t>ста</w:t>
      </w:r>
      <w:r>
        <w:rPr>
          <w:szCs w:val="28"/>
        </w:rPr>
        <w:t>ционар</w:t>
      </w:r>
      <w:r w:rsidRPr="00815CE6">
        <w:rPr>
          <w:szCs w:val="28"/>
        </w:rPr>
        <w:t xml:space="preserve"> на 200 коек в квартале 251.01.02.03.</w:t>
      </w:r>
    </w:p>
    <w:p w:rsidR="009B7160" w:rsidRPr="00C455C5" w:rsidRDefault="009B7160" w:rsidP="009B7160">
      <w:pPr>
        <w:spacing w:line="240" w:lineRule="atLeast"/>
        <w:rPr>
          <w:szCs w:val="28"/>
        </w:rPr>
      </w:pPr>
    </w:p>
    <w:p w:rsidR="009B7160" w:rsidRPr="00597F86" w:rsidRDefault="009B7160" w:rsidP="009B716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6" w:name="_Toc536782862"/>
      <w:r>
        <w:rPr>
          <w:b/>
          <w:szCs w:val="28"/>
        </w:rPr>
        <w:t>6</w:t>
      </w:r>
      <w:r w:rsidRPr="00597F86">
        <w:rPr>
          <w:b/>
          <w:szCs w:val="28"/>
        </w:rPr>
        <w:t>.</w:t>
      </w:r>
      <w:r w:rsidR="008006F5">
        <w:rPr>
          <w:b/>
          <w:szCs w:val="28"/>
        </w:rPr>
        <w:t> </w:t>
      </w:r>
      <w:r w:rsidRPr="00597F86">
        <w:rPr>
          <w:b/>
          <w:szCs w:val="28"/>
        </w:rPr>
        <w:t>Размещение объектов местного значения</w:t>
      </w:r>
      <w:bookmarkEnd w:id="5"/>
      <w:bookmarkEnd w:id="6"/>
    </w:p>
    <w:p w:rsidR="009B7160" w:rsidRPr="00BA49B7" w:rsidRDefault="009B7160" w:rsidP="009B7160">
      <w:pPr>
        <w:spacing w:line="240" w:lineRule="atLeast"/>
        <w:rPr>
          <w:color w:val="00B050"/>
          <w:szCs w:val="28"/>
        </w:rPr>
      </w:pPr>
    </w:p>
    <w:p w:rsidR="009B7160" w:rsidRPr="00815CE6" w:rsidRDefault="009B7160" w:rsidP="009B7160">
      <w:pPr>
        <w:spacing w:line="240" w:lineRule="atLeast"/>
        <w:rPr>
          <w:szCs w:val="28"/>
        </w:rPr>
      </w:pPr>
      <w:r w:rsidRPr="00815CE6">
        <w:rPr>
          <w:szCs w:val="28"/>
        </w:rPr>
        <w:t>На расчетный срок предусматривается строительство дошкольных образ</w:t>
      </w:r>
      <w:r w:rsidRPr="00815CE6">
        <w:rPr>
          <w:szCs w:val="28"/>
        </w:rPr>
        <w:t>о</w:t>
      </w:r>
      <w:r w:rsidRPr="00815CE6">
        <w:rPr>
          <w:szCs w:val="28"/>
        </w:rPr>
        <w:t>вательных организаций (детских садов) и общеобразовательных организаций (общеобразовательных школ) соответствующей расчетной вместимости: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napToGrid w:val="0"/>
          <w:szCs w:val="28"/>
        </w:rPr>
        <w:t>дошкольной</w:t>
      </w:r>
      <w:r w:rsidRPr="00815CE6">
        <w:rPr>
          <w:szCs w:val="28"/>
        </w:rPr>
        <w:t xml:space="preserve"> </w:t>
      </w:r>
      <w:r w:rsidRPr="00815CE6">
        <w:rPr>
          <w:snapToGrid w:val="0"/>
          <w:szCs w:val="28"/>
        </w:rPr>
        <w:t xml:space="preserve">образовательной организации (детского сада) </w:t>
      </w:r>
      <w:r w:rsidRPr="00815CE6">
        <w:rPr>
          <w:szCs w:val="28"/>
        </w:rPr>
        <w:t>на 250 ме</w:t>
      </w:r>
      <w:proofErr w:type="gramStart"/>
      <w:r w:rsidRPr="00815CE6">
        <w:rPr>
          <w:szCs w:val="28"/>
        </w:rPr>
        <w:t>ст в кв</w:t>
      </w:r>
      <w:proofErr w:type="gramEnd"/>
      <w:r w:rsidRPr="00815CE6">
        <w:rPr>
          <w:szCs w:val="28"/>
        </w:rPr>
        <w:t>артале 251.01.01.03;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napToGrid w:val="0"/>
          <w:szCs w:val="28"/>
        </w:rPr>
        <w:t>дошкольной</w:t>
      </w:r>
      <w:r w:rsidRPr="00815CE6">
        <w:rPr>
          <w:szCs w:val="28"/>
        </w:rPr>
        <w:t xml:space="preserve"> </w:t>
      </w:r>
      <w:r w:rsidRPr="00815CE6">
        <w:rPr>
          <w:snapToGrid w:val="0"/>
          <w:szCs w:val="28"/>
        </w:rPr>
        <w:t xml:space="preserve">образовательной организации (детского сада) </w:t>
      </w:r>
      <w:r w:rsidRPr="00815CE6">
        <w:rPr>
          <w:szCs w:val="28"/>
        </w:rPr>
        <w:t>на 185 ме</w:t>
      </w:r>
      <w:proofErr w:type="gramStart"/>
      <w:r w:rsidRPr="00815CE6">
        <w:rPr>
          <w:szCs w:val="28"/>
        </w:rPr>
        <w:t>ст в кв</w:t>
      </w:r>
      <w:proofErr w:type="gramEnd"/>
      <w:r w:rsidRPr="00815CE6">
        <w:rPr>
          <w:szCs w:val="28"/>
        </w:rPr>
        <w:t>артале 251.01.03.02;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napToGrid w:val="0"/>
          <w:szCs w:val="28"/>
        </w:rPr>
        <w:t>дошкольной</w:t>
      </w:r>
      <w:r w:rsidRPr="00815CE6">
        <w:rPr>
          <w:szCs w:val="28"/>
        </w:rPr>
        <w:t xml:space="preserve"> </w:t>
      </w:r>
      <w:r w:rsidRPr="00815CE6">
        <w:rPr>
          <w:snapToGrid w:val="0"/>
          <w:szCs w:val="28"/>
        </w:rPr>
        <w:t xml:space="preserve">образовательной организации (детского сада) </w:t>
      </w:r>
      <w:r w:rsidRPr="00815CE6">
        <w:rPr>
          <w:szCs w:val="28"/>
        </w:rPr>
        <w:t>на 250 ме</w:t>
      </w:r>
      <w:proofErr w:type="gramStart"/>
      <w:r w:rsidRPr="00815CE6">
        <w:rPr>
          <w:szCs w:val="28"/>
        </w:rPr>
        <w:t>ст в кв</w:t>
      </w:r>
      <w:proofErr w:type="gramEnd"/>
      <w:r w:rsidRPr="00815CE6">
        <w:rPr>
          <w:szCs w:val="28"/>
        </w:rPr>
        <w:t>артале 251.01.03.04;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napToGrid w:val="0"/>
          <w:szCs w:val="28"/>
        </w:rPr>
        <w:t>дошкольной</w:t>
      </w:r>
      <w:r w:rsidRPr="00815CE6">
        <w:rPr>
          <w:szCs w:val="28"/>
        </w:rPr>
        <w:t xml:space="preserve"> </w:t>
      </w:r>
      <w:r w:rsidRPr="00815CE6">
        <w:rPr>
          <w:snapToGrid w:val="0"/>
          <w:szCs w:val="28"/>
        </w:rPr>
        <w:t xml:space="preserve">образовательной организации (детского сада) </w:t>
      </w:r>
      <w:r w:rsidRPr="00815CE6">
        <w:rPr>
          <w:szCs w:val="28"/>
        </w:rPr>
        <w:t>на 240 ме</w:t>
      </w:r>
      <w:proofErr w:type="gramStart"/>
      <w:r w:rsidRPr="00815CE6">
        <w:rPr>
          <w:szCs w:val="28"/>
        </w:rPr>
        <w:t>ст в кв</w:t>
      </w:r>
      <w:proofErr w:type="gramEnd"/>
      <w:r w:rsidRPr="00815CE6">
        <w:rPr>
          <w:szCs w:val="28"/>
        </w:rPr>
        <w:t>артале 251.01.03.07;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napToGrid w:val="0"/>
          <w:szCs w:val="28"/>
        </w:rPr>
        <w:t xml:space="preserve">общеобразовательной организации (общеобразовательной школы) </w:t>
      </w:r>
      <w:r w:rsidRPr="00815CE6">
        <w:rPr>
          <w:szCs w:val="28"/>
        </w:rPr>
        <w:t>на 1100 ме</w:t>
      </w:r>
      <w:proofErr w:type="gramStart"/>
      <w:r w:rsidRPr="00815CE6">
        <w:rPr>
          <w:szCs w:val="28"/>
        </w:rPr>
        <w:t>ст в кв</w:t>
      </w:r>
      <w:proofErr w:type="gramEnd"/>
      <w:r w:rsidRPr="00815CE6">
        <w:rPr>
          <w:szCs w:val="28"/>
        </w:rPr>
        <w:t>артале 251.01.01.02;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napToGrid w:val="0"/>
          <w:szCs w:val="28"/>
        </w:rPr>
        <w:t xml:space="preserve">общеобразовательной организации (общеобразовательной школы) </w:t>
      </w:r>
      <w:r w:rsidRPr="00815CE6">
        <w:rPr>
          <w:szCs w:val="28"/>
        </w:rPr>
        <w:t>на 600 ме</w:t>
      </w:r>
      <w:proofErr w:type="gramStart"/>
      <w:r w:rsidRPr="00815CE6">
        <w:rPr>
          <w:szCs w:val="28"/>
        </w:rPr>
        <w:t>ст в кв</w:t>
      </w:r>
      <w:proofErr w:type="gramEnd"/>
      <w:r w:rsidRPr="00815CE6">
        <w:rPr>
          <w:szCs w:val="28"/>
        </w:rPr>
        <w:t>артале 251.01.01.02;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napToGrid w:val="0"/>
          <w:szCs w:val="28"/>
        </w:rPr>
        <w:lastRenderedPageBreak/>
        <w:t xml:space="preserve">общеобразовательной организации (общеобразовательной школы) </w:t>
      </w:r>
      <w:r w:rsidRPr="00815CE6">
        <w:rPr>
          <w:szCs w:val="28"/>
        </w:rPr>
        <w:t>на 1100 ме</w:t>
      </w:r>
      <w:proofErr w:type="gramStart"/>
      <w:r w:rsidRPr="00815CE6">
        <w:rPr>
          <w:szCs w:val="28"/>
        </w:rPr>
        <w:t>ст в кв</w:t>
      </w:r>
      <w:proofErr w:type="gramEnd"/>
      <w:r w:rsidRPr="00815CE6">
        <w:rPr>
          <w:szCs w:val="28"/>
        </w:rPr>
        <w:t>артале 251.01.03.03.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zCs w:val="28"/>
        </w:rPr>
        <w:t>Запланировано строительство организаций дополнительного образования в кварталах 251.01.01.02 и 251.01.01.03.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zCs w:val="28"/>
        </w:rPr>
        <w:t>Запланировано строительство отделения связи в квартале 251.01.01.02.</w:t>
      </w:r>
    </w:p>
    <w:p w:rsidR="009B7160" w:rsidRPr="00815CE6" w:rsidRDefault="009B7160" w:rsidP="008006F5">
      <w:pPr>
        <w:spacing w:line="240" w:lineRule="atLeast"/>
        <w:contextualSpacing/>
        <w:mirrorIndents/>
        <w:rPr>
          <w:szCs w:val="28"/>
        </w:rPr>
      </w:pPr>
      <w:r w:rsidRPr="00815CE6">
        <w:rPr>
          <w:szCs w:val="28"/>
        </w:rPr>
        <w:t>Предусматривается строительство объектов физкультурно-спортивного н</w:t>
      </w:r>
      <w:r w:rsidRPr="00815CE6">
        <w:rPr>
          <w:szCs w:val="28"/>
        </w:rPr>
        <w:t>а</w:t>
      </w:r>
      <w:r w:rsidRPr="00815CE6">
        <w:rPr>
          <w:szCs w:val="28"/>
        </w:rPr>
        <w:t>значения</w:t>
      </w:r>
      <w:r w:rsidR="008006F5">
        <w:rPr>
          <w:szCs w:val="28"/>
        </w:rPr>
        <w:t xml:space="preserve"> - </w:t>
      </w:r>
      <w:r w:rsidRPr="00815CE6">
        <w:rPr>
          <w:szCs w:val="28"/>
        </w:rPr>
        <w:t>объект</w:t>
      </w:r>
      <w:r w:rsidR="008006F5">
        <w:rPr>
          <w:szCs w:val="28"/>
        </w:rPr>
        <w:t>а</w:t>
      </w:r>
      <w:r w:rsidRPr="00815CE6">
        <w:rPr>
          <w:szCs w:val="28"/>
        </w:rPr>
        <w:t xml:space="preserve"> спортивного назначения и бассейн</w:t>
      </w:r>
      <w:r w:rsidR="008006F5">
        <w:rPr>
          <w:szCs w:val="28"/>
        </w:rPr>
        <w:t>а</w:t>
      </w:r>
      <w:r w:rsidRPr="00815CE6">
        <w:rPr>
          <w:szCs w:val="28"/>
        </w:rPr>
        <w:t xml:space="preserve"> в квартале 251.01.03.05.</w:t>
      </w:r>
    </w:p>
    <w:p w:rsidR="009B7160" w:rsidRPr="00815CE6" w:rsidRDefault="009B7160" w:rsidP="009B7160">
      <w:pPr>
        <w:rPr>
          <w:szCs w:val="28"/>
        </w:rPr>
      </w:pPr>
      <w:r w:rsidRPr="00815CE6">
        <w:rPr>
          <w:szCs w:val="28"/>
        </w:rPr>
        <w:t>Строительство объектов обуславливается расчетной потребностью и норм</w:t>
      </w:r>
      <w:r w:rsidRPr="00815CE6">
        <w:rPr>
          <w:szCs w:val="28"/>
        </w:rPr>
        <w:t>а</w:t>
      </w:r>
      <w:r w:rsidRPr="00815CE6">
        <w:rPr>
          <w:szCs w:val="28"/>
        </w:rPr>
        <w:t>тивными радиусами обслуживания.</w:t>
      </w:r>
    </w:p>
    <w:p w:rsidR="009B7160" w:rsidRPr="008F7EAE" w:rsidRDefault="009B7160" w:rsidP="009B7160">
      <w:pPr>
        <w:rPr>
          <w:sz w:val="27"/>
          <w:szCs w:val="27"/>
        </w:rPr>
      </w:pPr>
    </w:p>
    <w:p w:rsidR="009B7160" w:rsidRPr="00A70953" w:rsidRDefault="009B7160" w:rsidP="009B716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7" w:name="_Toc536782866"/>
      <w:r>
        <w:rPr>
          <w:b/>
          <w:szCs w:val="28"/>
        </w:rPr>
        <w:t>7</w:t>
      </w:r>
      <w:r w:rsidRPr="00A70953">
        <w:rPr>
          <w:b/>
          <w:szCs w:val="28"/>
        </w:rPr>
        <w:t>. Характеристики объектов транспортной инфраструктуры</w:t>
      </w:r>
      <w:bookmarkEnd w:id="7"/>
    </w:p>
    <w:p w:rsidR="009B7160" w:rsidRPr="008F7EAE" w:rsidRDefault="009B7160" w:rsidP="009B7160">
      <w:pPr>
        <w:rPr>
          <w:sz w:val="27"/>
          <w:szCs w:val="27"/>
        </w:rPr>
      </w:pPr>
    </w:p>
    <w:p w:rsidR="009B7160" w:rsidRPr="00F02627" w:rsidRDefault="009B7160" w:rsidP="009B7160">
      <w:pPr>
        <w:rPr>
          <w:szCs w:val="28"/>
        </w:rPr>
      </w:pPr>
      <w:proofErr w:type="gramStart"/>
      <w:r w:rsidRPr="00F02627">
        <w:rPr>
          <w:szCs w:val="28"/>
        </w:rPr>
        <w:t>Проектируемая</w:t>
      </w:r>
      <w:proofErr w:type="gramEnd"/>
      <w:r w:rsidRPr="00F02627">
        <w:rPr>
          <w:szCs w:val="28"/>
        </w:rPr>
        <w:t xml:space="preserve"> </w:t>
      </w:r>
      <w:r w:rsidR="008006F5">
        <w:rPr>
          <w:szCs w:val="28"/>
        </w:rPr>
        <w:t>УДС</w:t>
      </w:r>
      <w:r w:rsidRPr="00F02627">
        <w:rPr>
          <w:szCs w:val="28"/>
        </w:rPr>
        <w:t xml:space="preserve"> предназначена для организации движения автом</w:t>
      </w:r>
      <w:r w:rsidRPr="00F02627">
        <w:rPr>
          <w:szCs w:val="28"/>
        </w:rPr>
        <w:t>о</w:t>
      </w:r>
      <w:r w:rsidRPr="00F02627">
        <w:rPr>
          <w:szCs w:val="28"/>
        </w:rPr>
        <w:t>бильного транспорта на планируемой территории в соответствии с положениями Генерального плана города Новосибирска.</w:t>
      </w:r>
    </w:p>
    <w:p w:rsidR="009B7160" w:rsidRPr="00F02627" w:rsidRDefault="009B7160" w:rsidP="009B7160">
      <w:pPr>
        <w:rPr>
          <w:szCs w:val="28"/>
        </w:rPr>
      </w:pPr>
      <w:r w:rsidRPr="00F02627">
        <w:rPr>
          <w:szCs w:val="28"/>
        </w:rPr>
        <w:t>Предусматривается развитие существующих и строительство новых объе</w:t>
      </w:r>
      <w:r w:rsidRPr="00F02627">
        <w:rPr>
          <w:szCs w:val="28"/>
        </w:rPr>
        <w:t>к</w:t>
      </w:r>
      <w:r w:rsidRPr="00F02627">
        <w:rPr>
          <w:szCs w:val="28"/>
        </w:rPr>
        <w:t>тов транспортного обслуживания территории. Проектными мероприятиями пл</w:t>
      </w:r>
      <w:r w:rsidRPr="00F02627">
        <w:rPr>
          <w:szCs w:val="28"/>
        </w:rPr>
        <w:t>а</w:t>
      </w:r>
      <w:r w:rsidRPr="00F02627">
        <w:rPr>
          <w:szCs w:val="28"/>
        </w:rPr>
        <w:t>нируется достижение на расчетный срок плотности магистральной сети в размере 4,03  км/кв. км, что создаст условия для пропуска перспективных транспортных потоков. Предусматривается строительство новых и реконструкция существу</w:t>
      </w:r>
      <w:r w:rsidRPr="00F02627">
        <w:rPr>
          <w:szCs w:val="28"/>
        </w:rPr>
        <w:t>ю</w:t>
      </w:r>
      <w:r w:rsidRPr="00F02627">
        <w:rPr>
          <w:szCs w:val="28"/>
        </w:rPr>
        <w:t>щих элементов УДС в следующем составе:</w:t>
      </w:r>
    </w:p>
    <w:p w:rsidR="009B7160" w:rsidRPr="00F02627" w:rsidRDefault="009B7160" w:rsidP="009B7160">
      <w:pPr>
        <w:rPr>
          <w:szCs w:val="28"/>
        </w:rPr>
      </w:pPr>
      <w:proofErr w:type="gramStart"/>
      <w:r w:rsidRPr="00F02627">
        <w:rPr>
          <w:szCs w:val="28"/>
        </w:rPr>
        <w:t>магистральные улицы общегородского значения регулируемого движения, формируемые в створе улиц Автогенн</w:t>
      </w:r>
      <w:r w:rsidR="008006F5">
        <w:rPr>
          <w:szCs w:val="28"/>
        </w:rPr>
        <w:t>ой</w:t>
      </w:r>
      <w:r w:rsidRPr="00F02627">
        <w:rPr>
          <w:szCs w:val="28"/>
        </w:rPr>
        <w:t xml:space="preserve">, Никитина, </w:t>
      </w:r>
      <w:proofErr w:type="spellStart"/>
      <w:r w:rsidRPr="00F02627">
        <w:rPr>
          <w:szCs w:val="28"/>
        </w:rPr>
        <w:t>Доватора</w:t>
      </w:r>
      <w:proofErr w:type="spellEnd"/>
      <w:r w:rsidRPr="00F02627">
        <w:rPr>
          <w:szCs w:val="28"/>
        </w:rPr>
        <w:t>, Панфиловцев.</w:t>
      </w:r>
      <w:proofErr w:type="gramEnd"/>
      <w:r w:rsidRPr="00F02627">
        <w:rPr>
          <w:szCs w:val="28"/>
        </w:rPr>
        <w:t xml:space="preserve"> Данные улицы обеспечивают пропуск транзитного транспорта через планиру</w:t>
      </w:r>
      <w:r w:rsidRPr="00F02627">
        <w:rPr>
          <w:szCs w:val="28"/>
        </w:rPr>
        <w:t>е</w:t>
      </w:r>
      <w:r w:rsidRPr="00F02627">
        <w:rPr>
          <w:szCs w:val="28"/>
        </w:rPr>
        <w:t>мую территорию. Ул</w:t>
      </w:r>
      <w:r w:rsidR="008006F5">
        <w:rPr>
          <w:szCs w:val="28"/>
        </w:rPr>
        <w:t>.</w:t>
      </w:r>
      <w:r w:rsidRPr="00F02627">
        <w:rPr>
          <w:szCs w:val="28"/>
        </w:rPr>
        <w:t xml:space="preserve"> Автогенная обеспечивает пропуск и перераспределение транспортных потоков, движущихся со стороны перспективного </w:t>
      </w:r>
      <w:proofErr w:type="spellStart"/>
      <w:r w:rsidRPr="00F02627">
        <w:rPr>
          <w:szCs w:val="28"/>
        </w:rPr>
        <w:t>Мелькомбин</w:t>
      </w:r>
      <w:r w:rsidRPr="00F02627">
        <w:rPr>
          <w:szCs w:val="28"/>
        </w:rPr>
        <w:t>а</w:t>
      </w:r>
      <w:r w:rsidRPr="00F02627">
        <w:rPr>
          <w:szCs w:val="28"/>
        </w:rPr>
        <w:t>товского</w:t>
      </w:r>
      <w:proofErr w:type="spellEnd"/>
      <w:r w:rsidRPr="00F02627">
        <w:rPr>
          <w:szCs w:val="28"/>
        </w:rPr>
        <w:t xml:space="preserve"> моста через реку Обь</w:t>
      </w:r>
      <w:r w:rsidRPr="00F02627">
        <w:rPr>
          <w:sz w:val="27"/>
          <w:szCs w:val="27"/>
        </w:rPr>
        <w:t>;</w:t>
      </w:r>
    </w:p>
    <w:p w:rsidR="009B7160" w:rsidRPr="00631868" w:rsidRDefault="009B7160" w:rsidP="009B7160">
      <w:pPr>
        <w:rPr>
          <w:szCs w:val="28"/>
        </w:rPr>
      </w:pPr>
      <w:proofErr w:type="gramStart"/>
      <w:r w:rsidRPr="00631868">
        <w:rPr>
          <w:szCs w:val="28"/>
        </w:rPr>
        <w:t>магистральные улицы районного значения транспортно-пешеходные, ра</w:t>
      </w:r>
      <w:r w:rsidRPr="00631868">
        <w:rPr>
          <w:szCs w:val="28"/>
        </w:rPr>
        <w:t>с</w:t>
      </w:r>
      <w:r w:rsidRPr="00631868">
        <w:rPr>
          <w:szCs w:val="28"/>
        </w:rPr>
        <w:t>положенные в створе улиц Алтайск</w:t>
      </w:r>
      <w:r w:rsidR="008006F5">
        <w:rPr>
          <w:szCs w:val="28"/>
        </w:rPr>
        <w:t>ой</w:t>
      </w:r>
      <w:r w:rsidRPr="00631868">
        <w:rPr>
          <w:szCs w:val="28"/>
        </w:rPr>
        <w:t>, Черемховск</w:t>
      </w:r>
      <w:r w:rsidR="008006F5">
        <w:rPr>
          <w:szCs w:val="28"/>
        </w:rPr>
        <w:t>ой</w:t>
      </w:r>
      <w:r w:rsidRPr="00631868">
        <w:rPr>
          <w:szCs w:val="28"/>
        </w:rPr>
        <w:t>.</w:t>
      </w:r>
      <w:proofErr w:type="gramEnd"/>
      <w:r w:rsidR="008006F5">
        <w:rPr>
          <w:szCs w:val="28"/>
        </w:rPr>
        <w:t xml:space="preserve"> </w:t>
      </w:r>
      <w:r w:rsidR="008006F5" w:rsidRPr="00F02627">
        <w:rPr>
          <w:szCs w:val="28"/>
        </w:rPr>
        <w:t xml:space="preserve">Данные улицы </w:t>
      </w:r>
      <w:r w:rsidRPr="00631868">
        <w:rPr>
          <w:szCs w:val="28"/>
        </w:rPr>
        <w:t>способс</w:t>
      </w:r>
      <w:r w:rsidRPr="00631868">
        <w:rPr>
          <w:szCs w:val="28"/>
        </w:rPr>
        <w:t>т</w:t>
      </w:r>
      <w:r w:rsidRPr="00631868">
        <w:rPr>
          <w:szCs w:val="28"/>
        </w:rPr>
        <w:t>ву</w:t>
      </w:r>
      <w:r w:rsidR="008006F5">
        <w:rPr>
          <w:szCs w:val="28"/>
        </w:rPr>
        <w:t>ю</w:t>
      </w:r>
      <w:r w:rsidRPr="00631868">
        <w:rPr>
          <w:szCs w:val="28"/>
        </w:rPr>
        <w:t xml:space="preserve">т перераспределению транспортных потоков на планируемой территории и обеспечивают транспортную связь жилых территорий с магистральными улицами общегородского значения. Сеть формируемых улиц в жилой застройке связывает различные объекты застройки в пределах </w:t>
      </w:r>
      <w:proofErr w:type="spellStart"/>
      <w:r w:rsidRPr="00631868">
        <w:rPr>
          <w:szCs w:val="28"/>
        </w:rPr>
        <w:t>межмагистральных</w:t>
      </w:r>
      <w:proofErr w:type="spellEnd"/>
      <w:r w:rsidRPr="00631868">
        <w:rPr>
          <w:szCs w:val="28"/>
        </w:rPr>
        <w:t xml:space="preserve"> территорий.</w:t>
      </w:r>
    </w:p>
    <w:p w:rsidR="009B7160" w:rsidRPr="001A4B76" w:rsidRDefault="009B7160" w:rsidP="009B7160">
      <w:pPr>
        <w:rPr>
          <w:szCs w:val="28"/>
        </w:rPr>
      </w:pPr>
      <w:r w:rsidRPr="001A4B76">
        <w:rPr>
          <w:szCs w:val="28"/>
        </w:rPr>
        <w:t xml:space="preserve">Таким образом, проектом формируется </w:t>
      </w:r>
      <w:r w:rsidR="008006F5">
        <w:rPr>
          <w:szCs w:val="28"/>
        </w:rPr>
        <w:t>УДС</w:t>
      </w:r>
      <w:r w:rsidRPr="001A4B76">
        <w:rPr>
          <w:szCs w:val="28"/>
        </w:rPr>
        <w:t xml:space="preserve">, </w:t>
      </w:r>
      <w:proofErr w:type="gramStart"/>
      <w:r w:rsidRPr="001A4B76">
        <w:rPr>
          <w:szCs w:val="28"/>
        </w:rPr>
        <w:t>характеризующаяся</w:t>
      </w:r>
      <w:proofErr w:type="gramEnd"/>
      <w:r w:rsidRPr="001A4B76">
        <w:rPr>
          <w:szCs w:val="28"/>
        </w:rPr>
        <w:t xml:space="preserve"> высокой степенью связности, что должно обеспечить приемлемые условия для пропуска транзитных и распределения местных потоков транспорта.</w:t>
      </w:r>
    </w:p>
    <w:p w:rsidR="009B7160" w:rsidRPr="001A4B76" w:rsidRDefault="009B7160" w:rsidP="009B7160">
      <w:pPr>
        <w:rPr>
          <w:szCs w:val="28"/>
        </w:rPr>
      </w:pPr>
      <w:r w:rsidRPr="001A4B76">
        <w:rPr>
          <w:szCs w:val="28"/>
        </w:rPr>
        <w:t>Положение установленных проектом планировки красных линий определ</w:t>
      </w:r>
      <w:r w:rsidRPr="001A4B76">
        <w:rPr>
          <w:szCs w:val="28"/>
        </w:rPr>
        <w:t>я</w:t>
      </w:r>
      <w:r w:rsidRPr="001A4B76">
        <w:rPr>
          <w:szCs w:val="28"/>
        </w:rPr>
        <w:t>ется шириной проезжей части улиц и дорог в соответствии с их категорией, ш</w:t>
      </w:r>
      <w:r w:rsidRPr="001A4B76">
        <w:rPr>
          <w:szCs w:val="28"/>
        </w:rPr>
        <w:t>и</w:t>
      </w:r>
      <w:r w:rsidRPr="001A4B76">
        <w:rPr>
          <w:szCs w:val="28"/>
        </w:rPr>
        <w:t>риной коридоров инженерно-технических коммуникаций, шириной тротуаров и полос озеленения. Проектом планировки учитывается территория размещения перспективных транспортных развязок, в том числе в разных уровнях.</w:t>
      </w:r>
    </w:p>
    <w:p w:rsidR="009B7160" w:rsidRPr="001369CC" w:rsidRDefault="009B7160" w:rsidP="009B7160">
      <w:pPr>
        <w:rPr>
          <w:szCs w:val="28"/>
        </w:rPr>
      </w:pPr>
      <w:r w:rsidRPr="001369CC">
        <w:rPr>
          <w:szCs w:val="28"/>
        </w:rPr>
        <w:t>Проектом планировки предусматривается размещение линии скоростног</w:t>
      </w:r>
      <w:r w:rsidR="008006F5">
        <w:rPr>
          <w:szCs w:val="28"/>
        </w:rPr>
        <w:t xml:space="preserve">о трамвая в створе ул. </w:t>
      </w:r>
      <w:proofErr w:type="spellStart"/>
      <w:r w:rsidR="008006F5">
        <w:rPr>
          <w:szCs w:val="28"/>
        </w:rPr>
        <w:t>Доватора</w:t>
      </w:r>
      <w:proofErr w:type="spellEnd"/>
      <w:r w:rsidR="008006F5">
        <w:rPr>
          <w:szCs w:val="28"/>
        </w:rPr>
        <w:t>,</w:t>
      </w:r>
      <w:r w:rsidRPr="001369CC">
        <w:rPr>
          <w:szCs w:val="28"/>
        </w:rPr>
        <w:t xml:space="preserve"> планируется строительство станции метро «</w:t>
      </w:r>
      <w:proofErr w:type="spellStart"/>
      <w:r w:rsidRPr="001369CC">
        <w:rPr>
          <w:szCs w:val="28"/>
        </w:rPr>
        <w:t>Дов</w:t>
      </w:r>
      <w:r w:rsidRPr="001369CC">
        <w:rPr>
          <w:szCs w:val="28"/>
        </w:rPr>
        <w:t>а</w:t>
      </w:r>
      <w:r w:rsidRPr="001369CC">
        <w:rPr>
          <w:szCs w:val="28"/>
        </w:rPr>
        <w:t>тора</w:t>
      </w:r>
      <w:proofErr w:type="spellEnd"/>
      <w:r w:rsidRPr="001369CC">
        <w:rPr>
          <w:szCs w:val="28"/>
        </w:rPr>
        <w:t>». Транспортно-пересадочные узлы организуются в районе планируемых ра</w:t>
      </w:r>
      <w:r w:rsidRPr="001369CC">
        <w:rPr>
          <w:szCs w:val="28"/>
        </w:rPr>
        <w:t>з</w:t>
      </w:r>
      <w:r w:rsidRPr="001369CC">
        <w:rPr>
          <w:szCs w:val="28"/>
        </w:rPr>
        <w:t xml:space="preserve">вязок на пересечении основных магистралей − ул. Автогенной, ул. </w:t>
      </w:r>
      <w:proofErr w:type="spellStart"/>
      <w:r w:rsidRPr="001369CC">
        <w:rPr>
          <w:szCs w:val="28"/>
        </w:rPr>
        <w:t>Доватора</w:t>
      </w:r>
      <w:proofErr w:type="spellEnd"/>
      <w:r w:rsidRPr="001369CC">
        <w:rPr>
          <w:szCs w:val="28"/>
        </w:rPr>
        <w:t xml:space="preserve">, с </w:t>
      </w:r>
      <w:r w:rsidRPr="001369CC">
        <w:rPr>
          <w:szCs w:val="28"/>
        </w:rPr>
        <w:lastRenderedPageBreak/>
        <w:t>привязкой к местам размещения платформ скоростного трамвая и будущей ста</w:t>
      </w:r>
      <w:r w:rsidRPr="001369CC">
        <w:rPr>
          <w:szCs w:val="28"/>
        </w:rPr>
        <w:t>н</w:t>
      </w:r>
      <w:r w:rsidRPr="001369CC">
        <w:rPr>
          <w:szCs w:val="28"/>
        </w:rPr>
        <w:t xml:space="preserve">ции метрополитена. </w:t>
      </w:r>
    </w:p>
    <w:p w:rsidR="009B7160" w:rsidRDefault="009B7160" w:rsidP="009B7160">
      <w:pPr>
        <w:rPr>
          <w:sz w:val="27"/>
          <w:szCs w:val="27"/>
        </w:rPr>
      </w:pPr>
    </w:p>
    <w:p w:rsidR="009B7160" w:rsidRPr="0079517A" w:rsidRDefault="009B7160" w:rsidP="009B716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8" w:name="_Toc536782867"/>
      <w:r w:rsidRPr="0079517A">
        <w:rPr>
          <w:b/>
          <w:szCs w:val="28"/>
        </w:rPr>
        <w:t>8. Характеристики объектов коммунальной инфраструктуры</w:t>
      </w:r>
      <w:bookmarkEnd w:id="8"/>
      <w:r w:rsidRPr="0079517A">
        <w:rPr>
          <w:b/>
          <w:szCs w:val="28"/>
        </w:rPr>
        <w:t xml:space="preserve"> </w:t>
      </w:r>
    </w:p>
    <w:p w:rsidR="009B7160" w:rsidRPr="00076B54" w:rsidRDefault="009B7160" w:rsidP="009B7160">
      <w:pPr>
        <w:rPr>
          <w:sz w:val="27"/>
          <w:szCs w:val="27"/>
        </w:rPr>
      </w:pPr>
    </w:p>
    <w:p w:rsidR="009B7160" w:rsidRPr="00076B54" w:rsidRDefault="009B7160" w:rsidP="009B7160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9" w:name="_Toc536782869"/>
      <w:bookmarkStart w:id="10" w:name="sub_3067"/>
      <w:r w:rsidRPr="00076B54">
        <w:rPr>
          <w:b/>
          <w:szCs w:val="28"/>
        </w:rPr>
        <w:t>8.1. Водоснабжение</w:t>
      </w:r>
      <w:bookmarkEnd w:id="9"/>
    </w:p>
    <w:p w:rsidR="009B7160" w:rsidRPr="00DB1C39" w:rsidRDefault="009B7160" w:rsidP="009B7160">
      <w:pPr>
        <w:spacing w:line="240" w:lineRule="atLeast"/>
      </w:pPr>
    </w:p>
    <w:p w:rsidR="009B7160" w:rsidRPr="001369CC" w:rsidRDefault="009B7160" w:rsidP="009B7160">
      <w:pPr>
        <w:rPr>
          <w:szCs w:val="28"/>
        </w:rPr>
      </w:pPr>
      <w:r w:rsidRPr="001369CC">
        <w:rPr>
          <w:szCs w:val="28"/>
        </w:rPr>
        <w:t xml:space="preserve">Для обеспечения комфортной среды проживания населения на планируемой территории проектом планировки предусматривается развитие централизованной системы водоснабжения от инженерных сетей города. Планируется кольцевая система водоснабжения. </w:t>
      </w:r>
    </w:p>
    <w:p w:rsidR="009B7160" w:rsidRPr="001369CC" w:rsidRDefault="009B7160" w:rsidP="009B7160">
      <w:pPr>
        <w:rPr>
          <w:szCs w:val="28"/>
        </w:rPr>
      </w:pPr>
      <w:r w:rsidRPr="001369CC">
        <w:rPr>
          <w:szCs w:val="28"/>
        </w:rPr>
        <w:t>На планируемой территории размещаются новые магистральные и внутр</w:t>
      </w:r>
      <w:r w:rsidRPr="001369CC">
        <w:rPr>
          <w:szCs w:val="28"/>
        </w:rPr>
        <w:t>и</w:t>
      </w:r>
      <w:r w:rsidRPr="001369CC">
        <w:rPr>
          <w:szCs w:val="28"/>
        </w:rPr>
        <w:t>квартальные трубопроводы расчетных диаметров Д 200</w:t>
      </w:r>
      <w:r w:rsidR="008006F5">
        <w:rPr>
          <w:szCs w:val="28"/>
        </w:rPr>
        <w:t xml:space="preserve"> </w:t>
      </w:r>
      <w:r w:rsidRPr="001369CC">
        <w:rPr>
          <w:szCs w:val="28"/>
        </w:rPr>
        <w:t>-</w:t>
      </w:r>
      <w:r w:rsidR="008006F5">
        <w:rPr>
          <w:szCs w:val="28"/>
        </w:rPr>
        <w:t xml:space="preserve"> </w:t>
      </w:r>
      <w:r w:rsidRPr="001369CC">
        <w:rPr>
          <w:szCs w:val="28"/>
        </w:rPr>
        <w:t>300 мм. Также пред</w:t>
      </w:r>
      <w:r w:rsidRPr="001369CC">
        <w:rPr>
          <w:szCs w:val="28"/>
        </w:rPr>
        <w:t>у</w:t>
      </w:r>
      <w:r w:rsidRPr="001369CC">
        <w:rPr>
          <w:szCs w:val="28"/>
        </w:rPr>
        <w:t>смотрены выносы водоводов Д 600 − 1200 мм из-под планируемых дорог и территорий застройки в створы улиц. Противопожарный водопровод планиру</w:t>
      </w:r>
      <w:r w:rsidRPr="001369CC">
        <w:rPr>
          <w:szCs w:val="28"/>
        </w:rPr>
        <w:t>е</w:t>
      </w:r>
      <w:r w:rsidRPr="001369CC">
        <w:rPr>
          <w:szCs w:val="28"/>
        </w:rPr>
        <w:t xml:space="preserve">мой территории объединен с </w:t>
      </w:r>
      <w:proofErr w:type="gramStart"/>
      <w:r w:rsidRPr="001369CC">
        <w:rPr>
          <w:szCs w:val="28"/>
        </w:rPr>
        <w:t>хозяйственно-питьевым</w:t>
      </w:r>
      <w:proofErr w:type="gramEnd"/>
      <w:r w:rsidRPr="001369CC">
        <w:rPr>
          <w:szCs w:val="28"/>
        </w:rPr>
        <w:t>. Для наружного пожарот</w:t>
      </w:r>
      <w:r w:rsidRPr="001369CC">
        <w:rPr>
          <w:szCs w:val="28"/>
        </w:rPr>
        <w:t>у</w:t>
      </w:r>
      <w:r w:rsidRPr="001369CC">
        <w:rPr>
          <w:szCs w:val="28"/>
        </w:rPr>
        <w:t>шения на водопроводных сетях устанавливаются пожарные гидранты.</w:t>
      </w:r>
    </w:p>
    <w:p w:rsidR="009B7160" w:rsidRPr="001369CC" w:rsidRDefault="009B7160" w:rsidP="009B7160">
      <w:pPr>
        <w:rPr>
          <w:szCs w:val="28"/>
        </w:rPr>
      </w:pPr>
      <w:r w:rsidRPr="001369CC">
        <w:rPr>
          <w:szCs w:val="28"/>
        </w:rPr>
        <w:t>Расход воды населением составит 7731,40 куб.</w:t>
      </w:r>
      <w:r w:rsidR="008006F5">
        <w:rPr>
          <w:szCs w:val="28"/>
        </w:rPr>
        <w:t xml:space="preserve"> </w:t>
      </w:r>
      <w:proofErr w:type="gramStart"/>
      <w:r w:rsidRPr="001369CC">
        <w:rPr>
          <w:szCs w:val="28"/>
        </w:rPr>
        <w:t>м</w:t>
      </w:r>
      <w:proofErr w:type="gramEnd"/>
      <w:r w:rsidRPr="001369CC">
        <w:rPr>
          <w:szCs w:val="28"/>
        </w:rPr>
        <w:t>/сутки.</w:t>
      </w:r>
    </w:p>
    <w:p w:rsidR="009B7160" w:rsidRPr="00076B54" w:rsidRDefault="009B7160" w:rsidP="009B7160">
      <w:pPr>
        <w:rPr>
          <w:color w:val="FF0000"/>
          <w:sz w:val="27"/>
          <w:szCs w:val="27"/>
        </w:rPr>
      </w:pPr>
    </w:p>
    <w:p w:rsidR="009B7160" w:rsidRPr="00206694" w:rsidRDefault="009B7160" w:rsidP="008006F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1" w:name="_Toc536782870"/>
      <w:r w:rsidRPr="00206694">
        <w:rPr>
          <w:b/>
          <w:szCs w:val="28"/>
        </w:rPr>
        <w:t>8.2</w:t>
      </w:r>
      <w:r w:rsidR="008006F5">
        <w:rPr>
          <w:b/>
          <w:szCs w:val="28"/>
        </w:rPr>
        <w:t>.</w:t>
      </w:r>
      <w:r w:rsidRPr="00206694">
        <w:rPr>
          <w:b/>
          <w:szCs w:val="28"/>
        </w:rPr>
        <w:t> Водоотведение</w:t>
      </w:r>
      <w:bookmarkEnd w:id="11"/>
    </w:p>
    <w:p w:rsidR="009B7160" w:rsidRPr="00076B54" w:rsidRDefault="009B7160" w:rsidP="009B7160">
      <w:pPr>
        <w:jc w:val="center"/>
        <w:rPr>
          <w:b/>
          <w:color w:val="FF0000"/>
          <w:sz w:val="27"/>
          <w:szCs w:val="27"/>
        </w:rPr>
      </w:pPr>
    </w:p>
    <w:p w:rsidR="009B7160" w:rsidRPr="001369CC" w:rsidRDefault="009B7160" w:rsidP="009B7160">
      <w:pPr>
        <w:rPr>
          <w:szCs w:val="28"/>
        </w:rPr>
      </w:pPr>
      <w:r w:rsidRPr="001369CC">
        <w:rPr>
          <w:szCs w:val="28"/>
        </w:rPr>
        <w:t>Для обеспечения комфортной среды проживания населения проектом пл</w:t>
      </w:r>
      <w:r w:rsidRPr="001369CC">
        <w:rPr>
          <w:szCs w:val="28"/>
        </w:rPr>
        <w:t>а</w:t>
      </w:r>
      <w:r w:rsidRPr="001369CC">
        <w:rPr>
          <w:szCs w:val="28"/>
        </w:rPr>
        <w:t>нировки предлагается обеспечить централизованной системой канализации адм</w:t>
      </w:r>
      <w:r w:rsidRPr="001369CC">
        <w:rPr>
          <w:szCs w:val="28"/>
        </w:rPr>
        <w:t>и</w:t>
      </w:r>
      <w:r w:rsidRPr="001369CC">
        <w:rPr>
          <w:szCs w:val="28"/>
        </w:rPr>
        <w:t>нистративно-хозяйственные здания и жилую застройку, расположенные на планируемой территории.</w:t>
      </w:r>
    </w:p>
    <w:p w:rsidR="009B7160" w:rsidRPr="001369CC" w:rsidRDefault="009B7160" w:rsidP="009B7160">
      <w:pPr>
        <w:rPr>
          <w:szCs w:val="28"/>
        </w:rPr>
      </w:pPr>
      <w:r w:rsidRPr="001369CC">
        <w:rPr>
          <w:szCs w:val="28"/>
        </w:rPr>
        <w:t>Для обеспечения развития проектируемой территории предусматривается размещение трубопроводов хозяйственно-бытовой канализации расчетных ди</w:t>
      </w:r>
      <w:r w:rsidRPr="001369CC">
        <w:rPr>
          <w:szCs w:val="28"/>
        </w:rPr>
        <w:t>а</w:t>
      </w:r>
      <w:r w:rsidRPr="001369CC">
        <w:rPr>
          <w:szCs w:val="28"/>
        </w:rPr>
        <w:t xml:space="preserve">метров Д 300 мм. </w:t>
      </w:r>
    </w:p>
    <w:p w:rsidR="009B7160" w:rsidRPr="001369CC" w:rsidRDefault="009B7160" w:rsidP="009B7160">
      <w:pPr>
        <w:spacing w:line="240" w:lineRule="atLeast"/>
        <w:rPr>
          <w:szCs w:val="28"/>
        </w:rPr>
      </w:pPr>
      <w:r w:rsidRPr="001369CC">
        <w:rPr>
          <w:szCs w:val="28"/>
        </w:rPr>
        <w:t xml:space="preserve">Итоговый расход стоков на планируемой территории – </w:t>
      </w:r>
      <w:r w:rsidRPr="001369CC">
        <w:t>6484,40 куб.</w:t>
      </w:r>
      <w:r w:rsidR="008006F5">
        <w:t xml:space="preserve"> </w:t>
      </w:r>
      <w:proofErr w:type="gramStart"/>
      <w:r w:rsidRPr="001369CC">
        <w:t>м</w:t>
      </w:r>
      <w:proofErr w:type="gramEnd"/>
      <w:r w:rsidRPr="001369CC">
        <w:t>/сутки.</w:t>
      </w:r>
    </w:p>
    <w:p w:rsidR="008006F5" w:rsidRDefault="008006F5" w:rsidP="009B7160">
      <w:pPr>
        <w:ind w:firstLine="0"/>
        <w:jc w:val="center"/>
        <w:rPr>
          <w:b/>
          <w:sz w:val="27"/>
          <w:szCs w:val="27"/>
        </w:rPr>
      </w:pPr>
    </w:p>
    <w:p w:rsidR="009B7160" w:rsidRPr="00792148" w:rsidRDefault="009B7160" w:rsidP="009B7160">
      <w:pPr>
        <w:ind w:firstLine="0"/>
        <w:jc w:val="center"/>
        <w:rPr>
          <w:b/>
          <w:szCs w:val="28"/>
        </w:rPr>
      </w:pPr>
      <w:r w:rsidRPr="00792148">
        <w:rPr>
          <w:b/>
          <w:sz w:val="27"/>
          <w:szCs w:val="27"/>
        </w:rPr>
        <w:t>8</w:t>
      </w:r>
      <w:r w:rsidRPr="00792148">
        <w:rPr>
          <w:b/>
          <w:szCs w:val="28"/>
        </w:rPr>
        <w:t>.3</w:t>
      </w:r>
      <w:r w:rsidR="008006F5">
        <w:rPr>
          <w:b/>
          <w:szCs w:val="28"/>
        </w:rPr>
        <w:t>. </w:t>
      </w:r>
      <w:r w:rsidRPr="00792148">
        <w:rPr>
          <w:b/>
          <w:szCs w:val="28"/>
        </w:rPr>
        <w:t>Теплоснабжение</w:t>
      </w:r>
    </w:p>
    <w:p w:rsidR="009B7160" w:rsidRPr="00172112" w:rsidRDefault="009B7160" w:rsidP="009B7160">
      <w:pPr>
        <w:ind w:firstLine="0"/>
        <w:jc w:val="center"/>
        <w:rPr>
          <w:b/>
          <w:color w:val="1F497D" w:themeColor="text2"/>
          <w:sz w:val="27"/>
          <w:szCs w:val="27"/>
        </w:rPr>
      </w:pPr>
    </w:p>
    <w:p w:rsidR="009B7160" w:rsidRPr="00575515" w:rsidRDefault="009B7160" w:rsidP="009B7160">
      <w:pPr>
        <w:rPr>
          <w:szCs w:val="28"/>
        </w:rPr>
      </w:pPr>
      <w:r w:rsidRPr="00575515">
        <w:rPr>
          <w:szCs w:val="28"/>
        </w:rPr>
        <w:t>Проектом планировки предусматривается развитие централизованной си</w:t>
      </w:r>
      <w:r w:rsidRPr="00575515">
        <w:rPr>
          <w:szCs w:val="28"/>
        </w:rPr>
        <w:t>с</w:t>
      </w:r>
      <w:r w:rsidRPr="00575515">
        <w:rPr>
          <w:szCs w:val="28"/>
        </w:rPr>
        <w:t>темы теплоснабжения и горячего водоснабжения. Подключение новых потреб</w:t>
      </w:r>
      <w:r w:rsidRPr="00575515">
        <w:rPr>
          <w:szCs w:val="28"/>
        </w:rPr>
        <w:t>и</w:t>
      </w:r>
      <w:r w:rsidRPr="00575515">
        <w:rPr>
          <w:szCs w:val="28"/>
        </w:rPr>
        <w:t>телей выполняется к тепловым сетям теплоэлектростанции (далее – ТЭЦ) ТЭЦ-5 по независимой схеме. Схема тепловых сетей выполняется кольцевой и тупик</w:t>
      </w:r>
      <w:r w:rsidRPr="00575515">
        <w:rPr>
          <w:szCs w:val="28"/>
        </w:rPr>
        <w:t>о</w:t>
      </w:r>
      <w:r w:rsidRPr="00575515">
        <w:rPr>
          <w:szCs w:val="28"/>
        </w:rPr>
        <w:t xml:space="preserve">вой. </w:t>
      </w:r>
    </w:p>
    <w:p w:rsidR="009B7160" w:rsidRPr="00575515" w:rsidRDefault="009B7160" w:rsidP="009B7160">
      <w:pPr>
        <w:rPr>
          <w:szCs w:val="28"/>
        </w:rPr>
      </w:pPr>
      <w:r w:rsidRPr="00575515">
        <w:rPr>
          <w:szCs w:val="28"/>
        </w:rPr>
        <w:t xml:space="preserve">В </w:t>
      </w:r>
      <w:proofErr w:type="gramStart"/>
      <w:r w:rsidRPr="00575515">
        <w:rPr>
          <w:szCs w:val="28"/>
        </w:rPr>
        <w:t>кварталах</w:t>
      </w:r>
      <w:proofErr w:type="gramEnd"/>
      <w:r w:rsidRPr="00575515">
        <w:rPr>
          <w:szCs w:val="28"/>
        </w:rPr>
        <w:t xml:space="preserve"> новой застройки предусматриваются новые центральные те</w:t>
      </w:r>
      <w:r w:rsidRPr="00575515">
        <w:rPr>
          <w:szCs w:val="28"/>
        </w:rPr>
        <w:t>п</w:t>
      </w:r>
      <w:r w:rsidRPr="00575515">
        <w:rPr>
          <w:szCs w:val="28"/>
        </w:rPr>
        <w:t>ловые пункты (далее – ЦТП), размещение которых уточняется на последующих этапах проектирования. Для подключения ЦТП предусматривается прокладка н</w:t>
      </w:r>
      <w:r w:rsidRPr="00575515">
        <w:rPr>
          <w:szCs w:val="28"/>
        </w:rPr>
        <w:t>о</w:t>
      </w:r>
      <w:r w:rsidRPr="00575515">
        <w:rPr>
          <w:szCs w:val="28"/>
        </w:rPr>
        <w:t>вых магистральных тепловых сетей расчетных диаметров 2 Д 200</w:t>
      </w:r>
      <w:r w:rsidR="008006F5">
        <w:rPr>
          <w:szCs w:val="28"/>
        </w:rPr>
        <w:t xml:space="preserve"> </w:t>
      </w:r>
      <w:r w:rsidRPr="00575515">
        <w:rPr>
          <w:szCs w:val="28"/>
        </w:rPr>
        <w:t>мм (по ул. </w:t>
      </w:r>
      <w:proofErr w:type="gramStart"/>
      <w:r w:rsidRPr="00575515">
        <w:rPr>
          <w:szCs w:val="28"/>
        </w:rPr>
        <w:t>Черемховской</w:t>
      </w:r>
      <w:proofErr w:type="gramEnd"/>
      <w:r w:rsidRPr="00575515">
        <w:rPr>
          <w:szCs w:val="28"/>
        </w:rPr>
        <w:t>). Прокладка внутриквартальных тепловых сетей предусматр</w:t>
      </w:r>
      <w:r w:rsidRPr="00575515">
        <w:rPr>
          <w:szCs w:val="28"/>
        </w:rPr>
        <w:t>и</w:t>
      </w:r>
      <w:r w:rsidRPr="00575515">
        <w:rPr>
          <w:szCs w:val="28"/>
        </w:rPr>
        <w:t>вается подземная в непроходных железобетонных каналах.</w:t>
      </w:r>
    </w:p>
    <w:p w:rsidR="009B7160" w:rsidRPr="00575515" w:rsidRDefault="009B7160" w:rsidP="009B7160">
      <w:pPr>
        <w:rPr>
          <w:szCs w:val="28"/>
        </w:rPr>
      </w:pPr>
      <w:r w:rsidRPr="00575515">
        <w:rPr>
          <w:szCs w:val="28"/>
        </w:rPr>
        <w:t>Общая тепловая нагрузка составит 80,094 Гкал/час.</w:t>
      </w:r>
    </w:p>
    <w:p w:rsidR="009B7160" w:rsidRDefault="009B7160" w:rsidP="009B7160">
      <w:pPr>
        <w:pStyle w:val="1"/>
        <w:keepNext w:val="0"/>
        <w:spacing w:before="0" w:after="0"/>
        <w:ind w:firstLine="0"/>
        <w:rPr>
          <w:color w:val="1F497D" w:themeColor="text2"/>
        </w:rPr>
      </w:pPr>
      <w:bookmarkStart w:id="12" w:name="sub_3066"/>
    </w:p>
    <w:p w:rsidR="008006F5" w:rsidRPr="008006F5" w:rsidRDefault="008006F5" w:rsidP="008006F5"/>
    <w:p w:rsidR="009B7160" w:rsidRPr="00232889" w:rsidRDefault="009B7160" w:rsidP="009B7160">
      <w:pPr>
        <w:pStyle w:val="1"/>
        <w:keepNext w:val="0"/>
        <w:spacing w:before="0" w:after="0"/>
        <w:ind w:firstLine="0"/>
      </w:pPr>
      <w:bookmarkStart w:id="13" w:name="_Toc536782872"/>
      <w:r w:rsidRPr="00232889">
        <w:lastRenderedPageBreak/>
        <w:t>8.4 Электроснабжение</w:t>
      </w:r>
      <w:bookmarkEnd w:id="13"/>
    </w:p>
    <w:p w:rsidR="009B7160" w:rsidRPr="00172112" w:rsidRDefault="009B7160" w:rsidP="009B7160">
      <w:pPr>
        <w:ind w:firstLine="0"/>
        <w:rPr>
          <w:color w:val="1F497D" w:themeColor="text2"/>
          <w:sz w:val="27"/>
          <w:szCs w:val="27"/>
        </w:rPr>
      </w:pPr>
    </w:p>
    <w:bookmarkEnd w:id="12"/>
    <w:p w:rsidR="009B7160" w:rsidRPr="00575515" w:rsidRDefault="009B7160" w:rsidP="009B7160">
      <w:pPr>
        <w:rPr>
          <w:szCs w:val="28"/>
        </w:rPr>
      </w:pPr>
      <w:r w:rsidRPr="00575515">
        <w:rPr>
          <w:szCs w:val="28"/>
        </w:rPr>
        <w:t xml:space="preserve">В связи с перегрузкой трансформаторов существующих подстанций </w:t>
      </w:r>
      <w:r w:rsidR="008006F5">
        <w:rPr>
          <w:szCs w:val="28"/>
        </w:rPr>
        <w:br/>
      </w:r>
      <w:r w:rsidRPr="00575515">
        <w:rPr>
          <w:szCs w:val="28"/>
        </w:rPr>
        <w:t>ПС-110 кВ планируется строительство новой подстанции ПС-110/10 кВ с тран</w:t>
      </w:r>
      <w:r w:rsidRPr="00575515">
        <w:rPr>
          <w:szCs w:val="28"/>
        </w:rPr>
        <w:t>с</w:t>
      </w:r>
      <w:r w:rsidRPr="00575515">
        <w:rPr>
          <w:szCs w:val="28"/>
        </w:rPr>
        <w:t>форматорами 2х63 МВт, размещаемой южнее планируемой территории, которая обеспечит электроснабжение перспективной застройки в границах проекта план</w:t>
      </w:r>
      <w:r w:rsidRPr="00575515">
        <w:rPr>
          <w:szCs w:val="28"/>
        </w:rPr>
        <w:t>и</w:t>
      </w:r>
      <w:r w:rsidRPr="00575515">
        <w:rPr>
          <w:szCs w:val="28"/>
        </w:rPr>
        <w:t xml:space="preserve">ровки. </w:t>
      </w:r>
    </w:p>
    <w:p w:rsidR="009B7160" w:rsidRPr="00575515" w:rsidRDefault="009B7160" w:rsidP="009B7160">
      <w:pPr>
        <w:rPr>
          <w:szCs w:val="28"/>
        </w:rPr>
      </w:pPr>
      <w:r w:rsidRPr="00575515">
        <w:rPr>
          <w:szCs w:val="28"/>
        </w:rPr>
        <w:t xml:space="preserve">Подключение новой подстанции ПС-110 кВ предусматривается от ТЭЦ-2 и подстанции ПС-110 кВ «Восточная» отпайками от ВЛ-110 кВ К-30/31.  </w:t>
      </w:r>
    </w:p>
    <w:p w:rsidR="009B7160" w:rsidRPr="00575515" w:rsidRDefault="009B7160" w:rsidP="009B7160">
      <w:pPr>
        <w:rPr>
          <w:szCs w:val="28"/>
        </w:rPr>
      </w:pPr>
      <w:r w:rsidRPr="00575515">
        <w:rPr>
          <w:szCs w:val="28"/>
        </w:rPr>
        <w:t>Часть существующих воздушных линий в местах перспективной жилой з</w:t>
      </w:r>
      <w:r w:rsidRPr="00575515">
        <w:rPr>
          <w:szCs w:val="28"/>
        </w:rPr>
        <w:t>а</w:t>
      </w:r>
      <w:r w:rsidRPr="00575515">
        <w:rPr>
          <w:szCs w:val="28"/>
        </w:rPr>
        <w:t>стройки планируется переоборудовать в кабельные линии. Питание жилого фонда и общественных объектов предусматривается от существующих и планируемых отдельно стоящих трансформаторных подстанций (далее – ТП) кабельными л</w:t>
      </w:r>
      <w:r w:rsidRPr="00575515">
        <w:rPr>
          <w:szCs w:val="28"/>
        </w:rPr>
        <w:t>и</w:t>
      </w:r>
      <w:r w:rsidRPr="00575515">
        <w:rPr>
          <w:szCs w:val="28"/>
        </w:rPr>
        <w:t xml:space="preserve">ниями. </w:t>
      </w:r>
    </w:p>
    <w:p w:rsidR="009B7160" w:rsidRPr="00575515" w:rsidRDefault="009B7160" w:rsidP="009B7160">
      <w:pPr>
        <w:rPr>
          <w:szCs w:val="28"/>
        </w:rPr>
      </w:pPr>
      <w:r w:rsidRPr="00575515">
        <w:rPr>
          <w:szCs w:val="28"/>
        </w:rPr>
        <w:t>Для равномерного распределения электроэнергии на проектируемой терр</w:t>
      </w:r>
      <w:r w:rsidRPr="00575515">
        <w:rPr>
          <w:szCs w:val="28"/>
        </w:rPr>
        <w:t>и</w:t>
      </w:r>
      <w:r w:rsidRPr="00575515">
        <w:rPr>
          <w:szCs w:val="28"/>
        </w:rPr>
        <w:t xml:space="preserve">тории предусматривается постройка новых распределительных пунктов (далее − РП) РП-10 кВ со встроенными </w:t>
      </w:r>
      <w:proofErr w:type="spellStart"/>
      <w:r w:rsidR="007C009E">
        <w:rPr>
          <w:szCs w:val="28"/>
        </w:rPr>
        <w:t>двух</w:t>
      </w:r>
      <w:r w:rsidRPr="00575515">
        <w:rPr>
          <w:szCs w:val="28"/>
        </w:rPr>
        <w:t>трансформаторными</w:t>
      </w:r>
      <w:proofErr w:type="spellEnd"/>
      <w:r w:rsidRPr="00575515">
        <w:rPr>
          <w:szCs w:val="28"/>
        </w:rPr>
        <w:t xml:space="preserve"> подстанциями, разм</w:t>
      </w:r>
      <w:r w:rsidRPr="00575515">
        <w:rPr>
          <w:szCs w:val="28"/>
        </w:rPr>
        <w:t>е</w:t>
      </w:r>
      <w:r w:rsidRPr="00575515">
        <w:rPr>
          <w:szCs w:val="28"/>
        </w:rPr>
        <w:t xml:space="preserve">щенными в центре нагрузок, с подключением двумя </w:t>
      </w:r>
      <w:proofErr w:type="spellStart"/>
      <w:r w:rsidRPr="00575515">
        <w:rPr>
          <w:szCs w:val="28"/>
        </w:rPr>
        <w:t>взаиморезервируемыми</w:t>
      </w:r>
      <w:proofErr w:type="spellEnd"/>
      <w:r w:rsidRPr="00575515">
        <w:rPr>
          <w:szCs w:val="28"/>
        </w:rPr>
        <w:t xml:space="preserve"> к</w:t>
      </w:r>
      <w:r w:rsidRPr="00575515">
        <w:rPr>
          <w:szCs w:val="28"/>
        </w:rPr>
        <w:t>а</w:t>
      </w:r>
      <w:r w:rsidRPr="00575515">
        <w:rPr>
          <w:szCs w:val="28"/>
        </w:rPr>
        <w:t>бельными линиями КЛ-10 кВ.</w:t>
      </w:r>
    </w:p>
    <w:p w:rsidR="009B7160" w:rsidRPr="00575515" w:rsidRDefault="009B7160" w:rsidP="009B7160">
      <w:pPr>
        <w:rPr>
          <w:szCs w:val="28"/>
        </w:rPr>
      </w:pPr>
      <w:r w:rsidRPr="00575515">
        <w:rPr>
          <w:szCs w:val="28"/>
        </w:rPr>
        <w:t>Количество, тип, мощность и размещение новых РП и ТП уточняются на этапе архитектурно-строительного проектирования объектов застройки.</w:t>
      </w:r>
    </w:p>
    <w:p w:rsidR="009B7160" w:rsidRPr="00575515" w:rsidRDefault="009B7160" w:rsidP="009B7160">
      <w:pPr>
        <w:rPr>
          <w:szCs w:val="28"/>
        </w:rPr>
      </w:pPr>
      <w:r w:rsidRPr="00575515">
        <w:rPr>
          <w:szCs w:val="28"/>
        </w:rPr>
        <w:t xml:space="preserve">Итоговый расход электроэнергии на планируемой территории составит 172,086 </w:t>
      </w:r>
      <w:proofErr w:type="spellStart"/>
      <w:r w:rsidRPr="00575515">
        <w:rPr>
          <w:szCs w:val="28"/>
        </w:rPr>
        <w:t>Мвт</w:t>
      </w:r>
      <w:proofErr w:type="spellEnd"/>
      <w:r w:rsidRPr="00575515">
        <w:rPr>
          <w:szCs w:val="28"/>
        </w:rPr>
        <w:t>.</w:t>
      </w:r>
    </w:p>
    <w:p w:rsidR="007C009E" w:rsidRDefault="007C009E" w:rsidP="009B7160">
      <w:pPr>
        <w:pStyle w:val="1"/>
        <w:spacing w:before="0" w:after="0"/>
        <w:ind w:firstLine="0"/>
      </w:pPr>
      <w:bookmarkStart w:id="14" w:name="_Toc536782873"/>
    </w:p>
    <w:p w:rsidR="009B7160" w:rsidRPr="007B103E" w:rsidRDefault="009B7160" w:rsidP="009B7160">
      <w:pPr>
        <w:pStyle w:val="1"/>
        <w:spacing w:before="0" w:after="0"/>
        <w:ind w:firstLine="0"/>
      </w:pPr>
      <w:r w:rsidRPr="007B103E">
        <w:t>8</w:t>
      </w:r>
      <w:r>
        <w:t>.5</w:t>
      </w:r>
      <w:r w:rsidR="007C009E">
        <w:t>. </w:t>
      </w:r>
      <w:r w:rsidRPr="007B103E">
        <w:t>Связь</w:t>
      </w:r>
      <w:bookmarkEnd w:id="14"/>
    </w:p>
    <w:p w:rsidR="009B7160" w:rsidRPr="00172112" w:rsidRDefault="009B7160" w:rsidP="009B7160">
      <w:pPr>
        <w:rPr>
          <w:color w:val="1F497D" w:themeColor="text2"/>
          <w:sz w:val="27"/>
          <w:szCs w:val="27"/>
        </w:rPr>
      </w:pPr>
    </w:p>
    <w:p w:rsidR="009B7160" w:rsidRPr="00CF6446" w:rsidRDefault="009B7160" w:rsidP="009B7160">
      <w:pPr>
        <w:rPr>
          <w:szCs w:val="28"/>
        </w:rPr>
      </w:pPr>
      <w:r w:rsidRPr="00CF6446">
        <w:rPr>
          <w:szCs w:val="28"/>
        </w:rPr>
        <w:t xml:space="preserve">Существующие линейные сооружения связи (линии связи, </w:t>
      </w:r>
      <w:proofErr w:type="spellStart"/>
      <w:proofErr w:type="gramStart"/>
      <w:r w:rsidRPr="00CF6446">
        <w:rPr>
          <w:szCs w:val="28"/>
        </w:rPr>
        <w:t>контейнер-аппаратные</w:t>
      </w:r>
      <w:proofErr w:type="spellEnd"/>
      <w:proofErr w:type="gramEnd"/>
      <w:r w:rsidRPr="00CF6446">
        <w:rPr>
          <w:szCs w:val="28"/>
        </w:rPr>
        <w:t xml:space="preserve"> с технологическим оборудованием связи), попадающие в зону з</w:t>
      </w:r>
      <w:r w:rsidRPr="00CF6446">
        <w:rPr>
          <w:szCs w:val="28"/>
        </w:rPr>
        <w:t>а</w:t>
      </w:r>
      <w:r w:rsidRPr="00CF6446">
        <w:rPr>
          <w:szCs w:val="28"/>
        </w:rPr>
        <w:t>стройки, подлежат переносу с размещением вдоль существующих и проектиру</w:t>
      </w:r>
      <w:r w:rsidRPr="00CF6446">
        <w:rPr>
          <w:szCs w:val="28"/>
        </w:rPr>
        <w:t>е</w:t>
      </w:r>
      <w:r w:rsidRPr="00CF6446">
        <w:rPr>
          <w:szCs w:val="28"/>
        </w:rPr>
        <w:t xml:space="preserve">мых улиц. </w:t>
      </w:r>
    </w:p>
    <w:p w:rsidR="009B7160" w:rsidRPr="00CF6446" w:rsidRDefault="009B7160" w:rsidP="009B7160">
      <w:pPr>
        <w:spacing w:line="240" w:lineRule="atLeast"/>
        <w:rPr>
          <w:szCs w:val="28"/>
        </w:rPr>
      </w:pPr>
      <w:r w:rsidRPr="00CF6446">
        <w:rPr>
          <w:szCs w:val="28"/>
        </w:rPr>
        <w:t>Емкость сети телефонной связи общего пользования будет составлять к ра</w:t>
      </w:r>
      <w:r w:rsidRPr="00CF6446">
        <w:rPr>
          <w:szCs w:val="28"/>
        </w:rPr>
        <w:t>с</w:t>
      </w:r>
      <w:r w:rsidRPr="00CF6446">
        <w:rPr>
          <w:szCs w:val="28"/>
        </w:rPr>
        <w:t>четному сроку при 100 % телефонизации квартирного и общественного сектора 11970 абонентских номеров при численности населения 24,94 тыс. человек.</w:t>
      </w:r>
    </w:p>
    <w:p w:rsidR="007C009E" w:rsidRDefault="007C009E" w:rsidP="009B7160">
      <w:pPr>
        <w:pStyle w:val="1"/>
        <w:spacing w:before="0" w:after="0"/>
        <w:ind w:firstLine="0"/>
      </w:pPr>
      <w:bookmarkStart w:id="15" w:name="_Toc536782874"/>
    </w:p>
    <w:p w:rsidR="009B7160" w:rsidRPr="002214EE" w:rsidRDefault="009B7160" w:rsidP="009B7160">
      <w:pPr>
        <w:pStyle w:val="1"/>
        <w:spacing w:before="0" w:after="0"/>
        <w:ind w:firstLine="0"/>
      </w:pPr>
      <w:r w:rsidRPr="002214EE">
        <w:t>8.6 Инженерная подготовка территории</w:t>
      </w:r>
      <w:bookmarkEnd w:id="15"/>
    </w:p>
    <w:p w:rsidR="009B7160" w:rsidRPr="009D2F92" w:rsidRDefault="009B7160" w:rsidP="009B7160">
      <w:pPr>
        <w:jc w:val="center"/>
        <w:rPr>
          <w:color w:val="FF0000"/>
          <w:sz w:val="27"/>
          <w:szCs w:val="27"/>
        </w:rPr>
      </w:pPr>
    </w:p>
    <w:bookmarkEnd w:id="10"/>
    <w:p w:rsidR="009B7160" w:rsidRPr="00CF6446" w:rsidRDefault="009B7160" w:rsidP="009B7160">
      <w:pPr>
        <w:rPr>
          <w:szCs w:val="28"/>
        </w:rPr>
      </w:pPr>
      <w:r w:rsidRPr="00CF6446">
        <w:rPr>
          <w:szCs w:val="28"/>
        </w:rPr>
        <w:t>Проектом предусматриваются мероприятия по инженерной защите план</w:t>
      </w:r>
      <w:r w:rsidRPr="00CF6446">
        <w:rPr>
          <w:szCs w:val="28"/>
        </w:rPr>
        <w:t>и</w:t>
      </w:r>
      <w:r w:rsidRPr="00CF6446">
        <w:rPr>
          <w:szCs w:val="28"/>
        </w:rPr>
        <w:t xml:space="preserve">руемой территории от подтопления грунтовыми и поверхностными водами, по организации рельефа, развитию системы закрытой ливневой канализации на всей застраиваемой части планируемой территории. Планируется </w:t>
      </w:r>
      <w:proofErr w:type="spellStart"/>
      <w:r w:rsidRPr="00CF6446">
        <w:rPr>
          <w:szCs w:val="28"/>
        </w:rPr>
        <w:t>берегоукрепление</w:t>
      </w:r>
      <w:proofErr w:type="spellEnd"/>
      <w:r w:rsidRPr="00CF6446">
        <w:rPr>
          <w:szCs w:val="28"/>
        </w:rPr>
        <w:t xml:space="preserve"> русловой части притока реки </w:t>
      </w:r>
      <w:proofErr w:type="spellStart"/>
      <w:r w:rsidRPr="00CF6446">
        <w:rPr>
          <w:szCs w:val="28"/>
        </w:rPr>
        <w:t>Плющихи</w:t>
      </w:r>
      <w:proofErr w:type="spellEnd"/>
      <w:r w:rsidRPr="00CF6446">
        <w:rPr>
          <w:szCs w:val="28"/>
        </w:rPr>
        <w:t xml:space="preserve"> с целью организации здесь рекреацио</w:t>
      </w:r>
      <w:r w:rsidRPr="00CF6446">
        <w:rPr>
          <w:szCs w:val="28"/>
        </w:rPr>
        <w:t>н</w:t>
      </w:r>
      <w:r w:rsidRPr="00CF6446">
        <w:rPr>
          <w:szCs w:val="28"/>
        </w:rPr>
        <w:t>ных территорий.</w:t>
      </w:r>
    </w:p>
    <w:p w:rsidR="009B7160" w:rsidRPr="00CF6446" w:rsidRDefault="009B7160" w:rsidP="009B7160">
      <w:pPr>
        <w:spacing w:line="240" w:lineRule="atLeast"/>
        <w:rPr>
          <w:szCs w:val="28"/>
        </w:rPr>
      </w:pPr>
      <w:r w:rsidRPr="00CF6446">
        <w:rPr>
          <w:szCs w:val="28"/>
        </w:rPr>
        <w:t>На участках размещения застройки мероприятиями вертикальной план</w:t>
      </w:r>
      <w:r w:rsidRPr="00CF6446">
        <w:rPr>
          <w:szCs w:val="28"/>
        </w:rPr>
        <w:t>и</w:t>
      </w:r>
      <w:r w:rsidRPr="00CF6446">
        <w:rPr>
          <w:szCs w:val="28"/>
        </w:rPr>
        <w:t>ровки обеспечиваются нормативные уклоны для организации естественного стока поверхностных вод. Длина свободного пробега поверхностных вод по УДС не должна превышать 150 − 200 м. Перед проведением планировки на участках з</w:t>
      </w:r>
      <w:r w:rsidRPr="00CF6446">
        <w:rPr>
          <w:szCs w:val="28"/>
        </w:rPr>
        <w:t>а</w:t>
      </w:r>
      <w:r w:rsidRPr="00CF6446">
        <w:rPr>
          <w:szCs w:val="28"/>
        </w:rPr>
        <w:lastRenderedPageBreak/>
        <w:t>стройки должны предусматриваться мероприятия по снятию и сохранению сущ</w:t>
      </w:r>
      <w:r w:rsidRPr="00CF6446">
        <w:rPr>
          <w:szCs w:val="28"/>
        </w:rPr>
        <w:t>е</w:t>
      </w:r>
      <w:r w:rsidRPr="00CF6446">
        <w:rPr>
          <w:szCs w:val="28"/>
        </w:rPr>
        <w:t>ствующего плодородного слоя почвы для его последующего использования при озеленении территории.</w:t>
      </w:r>
    </w:p>
    <w:p w:rsidR="009B7160" w:rsidRPr="00CF6446" w:rsidRDefault="009B7160" w:rsidP="009B7160">
      <w:pPr>
        <w:spacing w:line="240" w:lineRule="atLeast"/>
        <w:rPr>
          <w:szCs w:val="28"/>
        </w:rPr>
      </w:pPr>
      <w:r w:rsidRPr="00CF6446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территорий. К</w:t>
      </w:r>
      <w:r w:rsidRPr="00CF6446">
        <w:rPr>
          <w:szCs w:val="28"/>
        </w:rPr>
        <w:t>а</w:t>
      </w:r>
      <w:r w:rsidRPr="00CF6446">
        <w:rPr>
          <w:szCs w:val="28"/>
        </w:rPr>
        <w:t>нализационные коллекторы предусмотрены из железобетонных труб повышенной прочности расчетными диаметрами Д 300 − 1200 мм. Они прокладываются вдоль проезжей части улиц и дорог, а также по озелененным территориям общего пол</w:t>
      </w:r>
      <w:r w:rsidRPr="00CF6446">
        <w:rPr>
          <w:szCs w:val="28"/>
        </w:rPr>
        <w:t>ь</w:t>
      </w:r>
      <w:r w:rsidRPr="00CF6446">
        <w:rPr>
          <w:szCs w:val="28"/>
        </w:rPr>
        <w:t>зования. Стоки подаются на планируемые очистные сооружения. Планируется использование очистных сооружений закрытого типа, размещаемых на берегах русел рек и притоков, а также у облагораживаемого водоема.</w:t>
      </w:r>
    </w:p>
    <w:p w:rsidR="009B7160" w:rsidRDefault="009B7160" w:rsidP="009B7160">
      <w:pPr>
        <w:pStyle w:val="1"/>
        <w:spacing w:before="0" w:after="0"/>
        <w:ind w:firstLine="0"/>
      </w:pPr>
      <w:bookmarkStart w:id="16" w:name="_Toc536782877"/>
    </w:p>
    <w:p w:rsidR="009B7160" w:rsidRPr="00F97747" w:rsidRDefault="009B7160" w:rsidP="009B7160">
      <w:pPr>
        <w:pStyle w:val="1"/>
        <w:spacing w:before="0" w:after="0"/>
        <w:ind w:firstLine="0"/>
      </w:pPr>
      <w:r>
        <w:t>9</w:t>
      </w:r>
      <w:r w:rsidRPr="00F97747">
        <w:t>. </w:t>
      </w:r>
      <w:r w:rsidRPr="00A70953">
        <w:t>Основные технико-экономические показатели проекта</w:t>
      </w:r>
      <w:bookmarkEnd w:id="16"/>
      <w:r w:rsidRPr="00A70953">
        <w:t xml:space="preserve"> </w:t>
      </w:r>
    </w:p>
    <w:p w:rsidR="009B7160" w:rsidRPr="00F97747" w:rsidRDefault="009B7160" w:rsidP="009B7160">
      <w:pPr>
        <w:pStyle w:val="1"/>
        <w:spacing w:before="0" w:after="0"/>
        <w:ind w:firstLine="0"/>
      </w:pPr>
      <w:bookmarkStart w:id="17" w:name="_Toc536782878"/>
      <w:r w:rsidRPr="00A70953">
        <w:t>планировки территории</w:t>
      </w:r>
      <w:bookmarkEnd w:id="17"/>
    </w:p>
    <w:p w:rsidR="009B7160" w:rsidRDefault="009B7160" w:rsidP="009B7160">
      <w:pPr>
        <w:jc w:val="right"/>
        <w:rPr>
          <w:sz w:val="27"/>
          <w:szCs w:val="27"/>
        </w:rPr>
      </w:pPr>
    </w:p>
    <w:p w:rsidR="009B7160" w:rsidRPr="00CF6446" w:rsidRDefault="009B7160" w:rsidP="009B7160">
      <w:pPr>
        <w:spacing w:line="240" w:lineRule="atLeast"/>
        <w:rPr>
          <w:szCs w:val="28"/>
        </w:rPr>
      </w:pPr>
      <w:r w:rsidRPr="00CF6446">
        <w:rPr>
          <w:szCs w:val="28"/>
        </w:rPr>
        <w:t>Основные технико-экономические показатели развития планируемой терр</w:t>
      </w:r>
      <w:r w:rsidRPr="00CF6446">
        <w:rPr>
          <w:szCs w:val="28"/>
        </w:rPr>
        <w:t>и</w:t>
      </w:r>
      <w:r w:rsidRPr="00CF6446">
        <w:rPr>
          <w:szCs w:val="28"/>
        </w:rPr>
        <w:t>тории представлены в таблице</w:t>
      </w:r>
      <w:r w:rsidR="005B7404">
        <w:rPr>
          <w:szCs w:val="28"/>
        </w:rPr>
        <w:t>.</w:t>
      </w:r>
    </w:p>
    <w:p w:rsidR="009B7160" w:rsidRPr="00CF6446" w:rsidRDefault="009B7160" w:rsidP="009B7160">
      <w:pPr>
        <w:spacing w:line="240" w:lineRule="atLeast"/>
        <w:rPr>
          <w:szCs w:val="28"/>
        </w:rPr>
      </w:pPr>
    </w:p>
    <w:p w:rsidR="009B7160" w:rsidRDefault="009B7160" w:rsidP="009B7160">
      <w:pPr>
        <w:spacing w:line="240" w:lineRule="atLeast"/>
        <w:jc w:val="right"/>
        <w:rPr>
          <w:szCs w:val="28"/>
        </w:rPr>
      </w:pPr>
      <w:r w:rsidRPr="00CF6446">
        <w:rPr>
          <w:szCs w:val="28"/>
        </w:rPr>
        <w:t>Таблица</w:t>
      </w:r>
    </w:p>
    <w:p w:rsidR="009B7160" w:rsidRPr="00CF6446" w:rsidRDefault="009B7160" w:rsidP="009B7160">
      <w:pPr>
        <w:spacing w:line="240" w:lineRule="atLeast"/>
        <w:jc w:val="right"/>
        <w:rPr>
          <w:szCs w:val="28"/>
        </w:rPr>
      </w:pPr>
    </w:p>
    <w:p w:rsidR="009B7160" w:rsidRPr="00CF6446" w:rsidRDefault="009B7160" w:rsidP="009B7160">
      <w:pPr>
        <w:spacing w:line="240" w:lineRule="atLeast"/>
        <w:ind w:firstLine="0"/>
        <w:jc w:val="center"/>
        <w:rPr>
          <w:szCs w:val="28"/>
        </w:rPr>
      </w:pPr>
      <w:r w:rsidRPr="00CF6446">
        <w:rPr>
          <w:szCs w:val="28"/>
        </w:rPr>
        <w:t xml:space="preserve">Основные технико-экономические показатели развития </w:t>
      </w:r>
    </w:p>
    <w:p w:rsidR="009B7160" w:rsidRPr="00CF6446" w:rsidRDefault="007C009E" w:rsidP="009B7160">
      <w:pPr>
        <w:spacing w:line="240" w:lineRule="atLeast"/>
        <w:ind w:firstLine="0"/>
        <w:jc w:val="center"/>
        <w:rPr>
          <w:szCs w:val="28"/>
        </w:rPr>
      </w:pPr>
      <w:r w:rsidRPr="00CF6446">
        <w:rPr>
          <w:szCs w:val="28"/>
        </w:rPr>
        <w:t xml:space="preserve">планируемой </w:t>
      </w:r>
      <w:r w:rsidR="009B7160" w:rsidRPr="00CF6446">
        <w:rPr>
          <w:szCs w:val="28"/>
        </w:rPr>
        <w:t>территории</w:t>
      </w:r>
    </w:p>
    <w:p w:rsidR="009B7160" w:rsidRPr="00CF6446" w:rsidRDefault="009B7160" w:rsidP="009B7160">
      <w:pPr>
        <w:tabs>
          <w:tab w:val="left" w:pos="697"/>
          <w:tab w:val="left" w:pos="5012"/>
          <w:tab w:val="left" w:pos="8472"/>
        </w:tabs>
        <w:spacing w:line="240" w:lineRule="atLeast"/>
        <w:jc w:val="center"/>
        <w:rPr>
          <w:szCs w:val="28"/>
          <w:highlight w:val="yellow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993"/>
        <w:gridCol w:w="5847"/>
        <w:gridCol w:w="1524"/>
        <w:gridCol w:w="1559"/>
      </w:tblGrid>
      <w:tr w:rsidR="009B7160" w:rsidRPr="00CF6446" w:rsidTr="005B740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7160" w:rsidRPr="00CF6446" w:rsidRDefault="009B7160" w:rsidP="009B7160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 w:rsidRPr="00CF6446">
              <w:rPr>
                <w:szCs w:val="28"/>
                <w:lang w:eastAsia="zh-CN"/>
              </w:rPr>
              <w:t>№</w:t>
            </w:r>
          </w:p>
          <w:p w:rsidR="009B7160" w:rsidRPr="00CF6446" w:rsidRDefault="009B7160" w:rsidP="009B7160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proofErr w:type="spellStart"/>
            <w:proofErr w:type="gramStart"/>
            <w:r w:rsidRPr="00CF6446">
              <w:rPr>
                <w:szCs w:val="28"/>
                <w:lang w:eastAsia="zh-CN"/>
              </w:rPr>
              <w:t>п</w:t>
            </w:r>
            <w:proofErr w:type="spellEnd"/>
            <w:proofErr w:type="gramEnd"/>
            <w:r w:rsidRPr="00CF6446">
              <w:rPr>
                <w:szCs w:val="28"/>
                <w:lang w:eastAsia="zh-CN"/>
              </w:rPr>
              <w:t>/</w:t>
            </w:r>
            <w:proofErr w:type="spellStart"/>
            <w:r w:rsidRPr="00CF6446">
              <w:rPr>
                <w:szCs w:val="28"/>
                <w:lang w:eastAsia="zh-CN"/>
              </w:rPr>
              <w:t>п</w:t>
            </w:r>
            <w:proofErr w:type="spellEnd"/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7160" w:rsidRPr="00CF6446" w:rsidRDefault="009B7160" w:rsidP="009B7160">
            <w:pPr>
              <w:widowControl w:val="0"/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Наименование показателей,</w:t>
            </w:r>
          </w:p>
          <w:p w:rsidR="009B7160" w:rsidRPr="00CF6446" w:rsidRDefault="009B7160" w:rsidP="009B7160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 w:rsidRPr="00CF6446">
              <w:rPr>
                <w:szCs w:val="28"/>
              </w:rPr>
              <w:t>единица измерения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160" w:rsidRPr="00CF6446" w:rsidRDefault="009B7160" w:rsidP="009B7160">
            <w:pPr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Единицы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Итого до 2030 года</w:t>
            </w:r>
          </w:p>
        </w:tc>
      </w:tr>
    </w:tbl>
    <w:p w:rsidR="009B7160" w:rsidRPr="00CF6446" w:rsidRDefault="009B7160" w:rsidP="009B7160">
      <w:pPr>
        <w:widowControl w:val="0"/>
        <w:tabs>
          <w:tab w:val="left" w:pos="817"/>
          <w:tab w:val="left" w:pos="6629"/>
          <w:tab w:val="left" w:pos="8330"/>
        </w:tabs>
        <w:ind w:firstLine="0"/>
        <w:jc w:val="center"/>
        <w:rPr>
          <w:sz w:val="2"/>
          <w:szCs w:val="2"/>
          <w:lang w:eastAsia="zh-CN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993"/>
        <w:gridCol w:w="5847"/>
        <w:gridCol w:w="1524"/>
        <w:gridCol w:w="1559"/>
      </w:tblGrid>
      <w:tr w:rsidR="009B7160" w:rsidRPr="00CF6446" w:rsidTr="005B7404">
        <w:trPr>
          <w:cantSplit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4</w:t>
            </w:r>
          </w:p>
        </w:tc>
      </w:tr>
      <w:tr w:rsidR="005B7404" w:rsidRPr="00CF6446" w:rsidTr="00780EF8">
        <w:trPr>
          <w:cantSplit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B7404" w:rsidRPr="00CF6446" w:rsidRDefault="005B7404" w:rsidP="005B7404">
            <w:pPr>
              <w:widowControl w:val="0"/>
              <w:ind w:left="-57" w:right="-57" w:firstLine="1083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</w:t>
            </w:r>
            <w:r>
              <w:rPr>
                <w:szCs w:val="28"/>
              </w:rPr>
              <w:t>. </w:t>
            </w:r>
            <w:r w:rsidRPr="00CF6446">
              <w:rPr>
                <w:szCs w:val="28"/>
              </w:rPr>
              <w:t>Территория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5B7404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szCs w:val="28"/>
              </w:rPr>
              <w:t>Площадь планируемой территории, в том чи</w:t>
            </w:r>
            <w:r w:rsidRPr="00CF6446">
              <w:rPr>
                <w:szCs w:val="28"/>
              </w:rPr>
              <w:t>с</w:t>
            </w:r>
            <w:r w:rsidRPr="00CF6446">
              <w:rPr>
                <w:szCs w:val="28"/>
              </w:rPr>
              <w:t>ле: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191,90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5B7404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Зоны рекреационного назначения, в том чи</w:t>
            </w:r>
            <w:r w:rsidRPr="00CF6446">
              <w:rPr>
                <w:rFonts w:eastAsia="Calibri"/>
                <w:szCs w:val="28"/>
                <w:lang w:eastAsia="en-US"/>
              </w:rPr>
              <w:t>с</w:t>
            </w:r>
            <w:r w:rsidRPr="00CF6446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8,12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1.1.1.1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5B7404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 xml:space="preserve">Зона объектов культуры и спорта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8,12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1.1.2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43,73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1.1.2.1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szCs w:val="28"/>
              </w:rPr>
              <w:t>Зона застройки объектами делового, общес</w:t>
            </w:r>
            <w:r w:rsidRPr="00CF6446">
              <w:rPr>
                <w:szCs w:val="28"/>
              </w:rPr>
              <w:t>т</w:t>
            </w:r>
            <w:r w:rsidRPr="00CF6446">
              <w:rPr>
                <w:szCs w:val="28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3,71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1.1.2.2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szCs w:val="28"/>
              </w:rPr>
              <w:t>Зона  специализированной малоэтажной о</w:t>
            </w:r>
            <w:r w:rsidRPr="00CF6446">
              <w:rPr>
                <w:szCs w:val="28"/>
              </w:rPr>
              <w:t>б</w:t>
            </w:r>
            <w:r w:rsidRPr="00CF6446">
              <w:rPr>
                <w:szCs w:val="28"/>
              </w:rPr>
              <w:t>щественной застройки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4,80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1.1.2.3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Зона  специализированной средне- и мног</w:t>
            </w:r>
            <w:r w:rsidRPr="00CF6446">
              <w:rPr>
                <w:szCs w:val="28"/>
              </w:rPr>
              <w:t>о</w:t>
            </w:r>
            <w:r w:rsidRPr="00CF6446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20,82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1.1.2.4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0,85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1.1.2.5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3,45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1.1.2.6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szCs w:val="28"/>
              </w:rPr>
              <w:t>Зона объектов дошкольного, начального о</w:t>
            </w:r>
            <w:r w:rsidRPr="00CF6446">
              <w:rPr>
                <w:szCs w:val="28"/>
              </w:rPr>
              <w:t>б</w:t>
            </w:r>
            <w:r w:rsidRPr="00CF6446">
              <w:rPr>
                <w:szCs w:val="28"/>
              </w:rPr>
              <w:t>щего, основного общего и среднего (полного) общего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10,1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lastRenderedPageBreak/>
              <w:t>1.1.3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60,32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1.1.3.1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38,15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1.1.3.2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Зона застройки малоэтажными многокварти</w:t>
            </w:r>
            <w:r w:rsidRPr="00CF6446">
              <w:rPr>
                <w:szCs w:val="28"/>
              </w:rPr>
              <w:t>р</w:t>
            </w:r>
            <w:r w:rsidRPr="00CF6446">
              <w:rPr>
                <w:szCs w:val="28"/>
              </w:rPr>
              <w:t xml:space="preserve">ными жилыми домами (до </w:t>
            </w:r>
            <w:r w:rsidR="002D26F7">
              <w:rPr>
                <w:szCs w:val="28"/>
              </w:rPr>
              <w:t>4</w:t>
            </w:r>
            <w:r w:rsidRPr="00CF6446">
              <w:rPr>
                <w:szCs w:val="28"/>
              </w:rPr>
              <w:t xml:space="preserve"> этажей, включая </w:t>
            </w:r>
            <w:proofErr w:type="gramStart"/>
            <w:r w:rsidRPr="00CF6446">
              <w:rPr>
                <w:szCs w:val="28"/>
              </w:rPr>
              <w:t>мансардный</w:t>
            </w:r>
            <w:proofErr w:type="gramEnd"/>
            <w:r w:rsidRPr="00CF6446">
              <w:rPr>
                <w:szCs w:val="28"/>
              </w:rPr>
              <w:t>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22,17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1.1.4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CF6446">
              <w:rPr>
                <w:rFonts w:eastAsia="Calibri"/>
                <w:szCs w:val="28"/>
                <w:lang w:eastAsia="en-US"/>
              </w:rPr>
              <w:t>а</w:t>
            </w:r>
            <w:r w:rsidRPr="00CF6446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65,21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1.1.4.1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59,31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1.1.4.2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4,91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1.1.4.3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0,55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1.1.4.4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Зона сооружений и коммуникаций автом</w:t>
            </w:r>
            <w:r w:rsidRPr="00CF6446">
              <w:rPr>
                <w:rFonts w:eastAsia="Calibri"/>
                <w:szCs w:val="28"/>
                <w:lang w:eastAsia="en-US"/>
              </w:rPr>
              <w:t>о</w:t>
            </w:r>
            <w:r w:rsidRPr="00CF6446">
              <w:rPr>
                <w:rFonts w:eastAsia="Calibri"/>
                <w:szCs w:val="28"/>
                <w:lang w:eastAsia="en-US"/>
              </w:rPr>
              <w:t>бильного, речного, воздушного транспорта, метрополитена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0,44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1.1.5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10,59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1.1.6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Водные объекты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6446">
              <w:rPr>
                <w:rFonts w:eastAsia="Calibri"/>
                <w:szCs w:val="28"/>
                <w:lang w:eastAsia="en-US"/>
              </w:rPr>
              <w:t>3,93</w:t>
            </w:r>
          </w:p>
        </w:tc>
      </w:tr>
      <w:tr w:rsidR="005B7404" w:rsidRPr="00CF6446" w:rsidTr="00384F80">
        <w:trPr>
          <w:cantSplit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B7404" w:rsidRPr="00CF6446" w:rsidRDefault="005B7404" w:rsidP="005B7404">
            <w:pPr>
              <w:widowControl w:val="0"/>
              <w:ind w:left="-57" w:right="-57" w:firstLine="1083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2</w:t>
            </w:r>
            <w:r>
              <w:rPr>
                <w:szCs w:val="28"/>
              </w:rPr>
              <w:t>. </w:t>
            </w:r>
            <w:r w:rsidRPr="00CF6446">
              <w:rPr>
                <w:szCs w:val="28"/>
              </w:rPr>
              <w:t>Население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2.1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left"/>
              <w:rPr>
                <w:szCs w:val="28"/>
              </w:rPr>
            </w:pPr>
            <w:r w:rsidRPr="00CF6446">
              <w:rPr>
                <w:szCs w:val="28"/>
              </w:rPr>
              <w:t>Численность населения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тыс. </w:t>
            </w:r>
          </w:p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24,94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2.2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Средняя обеспеченность населения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кв. м/</w:t>
            </w:r>
          </w:p>
          <w:p w:rsidR="009B7160" w:rsidRPr="00CF6446" w:rsidRDefault="009B7160" w:rsidP="009B7160">
            <w:pPr>
              <w:ind w:firstLine="0"/>
              <w:jc w:val="center"/>
              <w:rPr>
                <w:szCs w:val="28"/>
                <w:highlight w:val="yellow"/>
              </w:rPr>
            </w:pPr>
            <w:r w:rsidRPr="00CF6446">
              <w:rPr>
                <w:szCs w:val="28"/>
              </w:rPr>
              <w:t>человека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30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2.3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ind w:firstLine="0"/>
              <w:jc w:val="left"/>
              <w:rPr>
                <w:szCs w:val="28"/>
              </w:rPr>
            </w:pPr>
            <w:r w:rsidRPr="00CF6446">
              <w:rPr>
                <w:szCs w:val="28"/>
              </w:rPr>
              <w:t>Общий объем жилищного фонда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тыс.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748,20</w:t>
            </w:r>
          </w:p>
        </w:tc>
      </w:tr>
      <w:tr w:rsidR="009B7160" w:rsidRPr="00CF6446" w:rsidTr="005B7404"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5B7404">
            <w:pPr>
              <w:ind w:firstLine="1026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3. Транспортная инфраструктура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3.1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Магистральные улицы городского значения регулируемого движения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5,81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3.2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2,4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3.3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Улицы в жилой застройке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5,7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3.4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Плотность улично-дорожной сети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proofErr w:type="gramStart"/>
            <w:r w:rsidRPr="00CF6446">
              <w:rPr>
                <w:szCs w:val="28"/>
              </w:rPr>
              <w:t>км</w:t>
            </w:r>
            <w:proofErr w:type="gramEnd"/>
            <w:r w:rsidRPr="00CF6446">
              <w:rPr>
                <w:szCs w:val="28"/>
              </w:rPr>
              <w:t>/кв. 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7,28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3.5</w:t>
            </w:r>
          </w:p>
        </w:tc>
        <w:tc>
          <w:tcPr>
            <w:tcW w:w="5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Плотность магистральной улично-дорожной сети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proofErr w:type="gramStart"/>
            <w:r w:rsidRPr="00CF6446">
              <w:rPr>
                <w:szCs w:val="28"/>
              </w:rPr>
              <w:t>км</w:t>
            </w:r>
            <w:proofErr w:type="gramEnd"/>
            <w:r w:rsidRPr="00CF6446">
              <w:rPr>
                <w:szCs w:val="28"/>
              </w:rPr>
              <w:t>/кв. 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4,3</w:t>
            </w:r>
          </w:p>
        </w:tc>
      </w:tr>
      <w:tr w:rsidR="005B7404" w:rsidRPr="00CF6446" w:rsidTr="007114B4">
        <w:trPr>
          <w:cantSplit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404" w:rsidRPr="00CF6446" w:rsidRDefault="005B7404" w:rsidP="005B7404">
            <w:pPr>
              <w:widowControl w:val="0"/>
              <w:ind w:left="-57" w:right="-57" w:firstLine="1083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4</w:t>
            </w:r>
            <w:r>
              <w:rPr>
                <w:szCs w:val="28"/>
              </w:rPr>
              <w:t>. </w:t>
            </w:r>
            <w:r w:rsidRPr="00CF6446">
              <w:rPr>
                <w:szCs w:val="28"/>
              </w:rPr>
              <w:t>Инженерная инфраструктура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4.1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Водопотребление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куб.</w:t>
            </w:r>
            <w:r w:rsidR="005B7404">
              <w:rPr>
                <w:szCs w:val="28"/>
              </w:rPr>
              <w:t xml:space="preserve"> </w:t>
            </w:r>
            <w:r w:rsidRPr="00CF6446">
              <w:rPr>
                <w:szCs w:val="28"/>
              </w:rPr>
              <w:t>м/</w:t>
            </w:r>
          </w:p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сутки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7 731,40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4.2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Водоотведение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куб.</w:t>
            </w:r>
            <w:r w:rsidR="005B7404">
              <w:rPr>
                <w:szCs w:val="28"/>
              </w:rPr>
              <w:t xml:space="preserve"> </w:t>
            </w:r>
            <w:r w:rsidRPr="00CF6446">
              <w:rPr>
                <w:szCs w:val="28"/>
              </w:rPr>
              <w:t>м/</w:t>
            </w:r>
          </w:p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сутки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t xml:space="preserve">6 484,40 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4.3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Электроснабжение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proofErr w:type="spellStart"/>
            <w:r w:rsidRPr="00CF6446">
              <w:rPr>
                <w:szCs w:val="28"/>
              </w:rPr>
              <w:t>Мвт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172,086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4.4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Теплоснабжение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Гкал/час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 xml:space="preserve">80,094 </w:t>
            </w:r>
          </w:p>
        </w:tc>
      </w:tr>
      <w:tr w:rsidR="005B7404" w:rsidRPr="00CF6446" w:rsidTr="003E5A39">
        <w:trPr>
          <w:cantSplit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404" w:rsidRPr="00CF6446" w:rsidRDefault="005B7404" w:rsidP="005B7404">
            <w:pPr>
              <w:widowControl w:val="0"/>
              <w:ind w:left="-57" w:right="-57" w:firstLine="1083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5</w:t>
            </w:r>
            <w:r>
              <w:rPr>
                <w:szCs w:val="28"/>
              </w:rPr>
              <w:t>. </w:t>
            </w:r>
            <w:r w:rsidRPr="00CF6446">
              <w:rPr>
                <w:szCs w:val="28"/>
              </w:rPr>
              <w:t>Планируемые объекты капитального строительства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5.1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925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5.2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2800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5.3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Амбулаторно-поликлинические учреждения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5B7404">
            <w:pPr>
              <w:ind w:left="-57" w:right="-57" w:firstLine="0"/>
              <w:jc w:val="center"/>
              <w:rPr>
                <w:szCs w:val="28"/>
                <w:highlight w:val="yellow"/>
              </w:rPr>
            </w:pPr>
            <w:r w:rsidRPr="00CF6446">
              <w:rPr>
                <w:szCs w:val="28"/>
              </w:rPr>
              <w:t>посещений в смену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300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lastRenderedPageBreak/>
              <w:t>5.4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Больница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404" w:rsidRDefault="009B7160" w:rsidP="005B7404">
            <w:pPr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мест/</w:t>
            </w:r>
          </w:p>
          <w:p w:rsidR="009B7160" w:rsidRPr="00CF6446" w:rsidRDefault="009B7160" w:rsidP="005B7404">
            <w:pPr>
              <w:ind w:left="-57" w:right="-57" w:firstLine="0"/>
              <w:jc w:val="center"/>
              <w:rPr>
                <w:szCs w:val="28"/>
                <w:highlight w:val="yellow"/>
              </w:rPr>
            </w:pPr>
            <w:r w:rsidRPr="00CF6446">
              <w:rPr>
                <w:szCs w:val="28"/>
              </w:rPr>
              <w:t>посещений в смену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200/310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5.5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 xml:space="preserve">Помещения для </w:t>
            </w:r>
            <w:proofErr w:type="spellStart"/>
            <w:r w:rsidRPr="00CF6446">
              <w:rPr>
                <w:szCs w:val="28"/>
              </w:rPr>
              <w:t>культурно-досуговой</w:t>
            </w:r>
            <w:proofErr w:type="spellEnd"/>
            <w:r w:rsidRPr="00CF6446">
              <w:rPr>
                <w:szCs w:val="28"/>
              </w:rPr>
              <w:t xml:space="preserve"> де</w:t>
            </w:r>
            <w:r w:rsidRPr="00CF6446">
              <w:rPr>
                <w:szCs w:val="28"/>
              </w:rPr>
              <w:t>я</w:t>
            </w:r>
            <w:r w:rsidRPr="00CF6446">
              <w:rPr>
                <w:szCs w:val="28"/>
              </w:rPr>
              <w:t>тельности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B7404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 xml:space="preserve">кв. м </w:t>
            </w:r>
          </w:p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площади пола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950</w:t>
            </w:r>
          </w:p>
        </w:tc>
      </w:tr>
      <w:tr w:rsidR="009B7160" w:rsidRPr="00CF6446" w:rsidTr="005B7404">
        <w:trPr>
          <w:cantSplit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5.6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rPr>
                <w:szCs w:val="28"/>
              </w:rPr>
            </w:pPr>
            <w:r w:rsidRPr="00CF6446">
              <w:rPr>
                <w:szCs w:val="28"/>
              </w:rPr>
              <w:t>Плавательные бассейны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кв. м/</w:t>
            </w:r>
          </w:p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 xml:space="preserve">зеркала </w:t>
            </w:r>
          </w:p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воды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B7160" w:rsidRPr="00CF6446" w:rsidRDefault="009B7160" w:rsidP="009B7160">
            <w:pPr>
              <w:ind w:firstLine="0"/>
              <w:jc w:val="center"/>
              <w:rPr>
                <w:szCs w:val="28"/>
              </w:rPr>
            </w:pPr>
            <w:r w:rsidRPr="00CF6446">
              <w:rPr>
                <w:szCs w:val="28"/>
              </w:rPr>
              <w:t>400</w:t>
            </w:r>
          </w:p>
        </w:tc>
      </w:tr>
    </w:tbl>
    <w:p w:rsidR="005B7404" w:rsidRPr="0075601C" w:rsidRDefault="005B7404" w:rsidP="005B7404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9B7160" w:rsidRDefault="009B7160" w:rsidP="009B7160">
      <w:pPr>
        <w:ind w:firstLine="0"/>
        <w:jc w:val="center"/>
        <w:rPr>
          <w:sz w:val="27"/>
          <w:szCs w:val="27"/>
          <w:vertAlign w:val="subscript"/>
        </w:rPr>
        <w:sectPr w:rsidR="009B7160" w:rsidSect="008006F5">
          <w:foot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B7160" w:rsidRPr="004A34B9" w:rsidRDefault="009B7160" w:rsidP="002B7148">
      <w:pPr>
        <w:ind w:left="6379" w:firstLine="0"/>
        <w:rPr>
          <w:sz w:val="24"/>
        </w:rPr>
      </w:pPr>
      <w:r w:rsidRPr="004A34B9">
        <w:rPr>
          <w:sz w:val="24"/>
        </w:rPr>
        <w:lastRenderedPageBreak/>
        <w:t>Приложение</w:t>
      </w:r>
      <w:r>
        <w:rPr>
          <w:sz w:val="24"/>
        </w:rPr>
        <w:t xml:space="preserve"> 3</w:t>
      </w:r>
      <w:r w:rsidRPr="004A34B9">
        <w:rPr>
          <w:sz w:val="24"/>
        </w:rPr>
        <w:t xml:space="preserve"> </w:t>
      </w:r>
    </w:p>
    <w:p w:rsidR="009B7160" w:rsidRPr="00A1746B" w:rsidRDefault="009B7160" w:rsidP="002B7148">
      <w:pPr>
        <w:ind w:left="6379" w:firstLine="0"/>
        <w:rPr>
          <w:b/>
          <w:color w:val="FF0000"/>
          <w:sz w:val="24"/>
        </w:rPr>
      </w:pPr>
      <w:proofErr w:type="gramStart"/>
      <w:r w:rsidRPr="004A34B9">
        <w:rPr>
          <w:sz w:val="24"/>
        </w:rPr>
        <w:t xml:space="preserve">к проекту планировки </w:t>
      </w:r>
      <w:r w:rsidRPr="004A34B9">
        <w:rPr>
          <w:sz w:val="24"/>
          <w:szCs w:val="28"/>
        </w:rPr>
        <w:t>террит</w:t>
      </w:r>
      <w:r w:rsidRPr="004A34B9">
        <w:rPr>
          <w:sz w:val="24"/>
          <w:szCs w:val="28"/>
        </w:rPr>
        <w:t>о</w:t>
      </w:r>
      <w:r w:rsidRPr="004A34B9">
        <w:rPr>
          <w:sz w:val="24"/>
          <w:szCs w:val="28"/>
        </w:rPr>
        <w:t xml:space="preserve">рии, </w:t>
      </w:r>
      <w:r w:rsidRPr="004A34B9">
        <w:rPr>
          <w:sz w:val="24"/>
        </w:rPr>
        <w:t>ограниченной</w:t>
      </w:r>
      <w:r>
        <w:rPr>
          <w:sz w:val="24"/>
        </w:rPr>
        <w:t xml:space="preserve"> ул. Автоге</w:t>
      </w:r>
      <w:r>
        <w:rPr>
          <w:sz w:val="24"/>
        </w:rPr>
        <w:t>н</w:t>
      </w:r>
      <w:r>
        <w:rPr>
          <w:sz w:val="24"/>
        </w:rPr>
        <w:t>ной, ул.</w:t>
      </w:r>
      <w:r w:rsidR="002B7148">
        <w:rPr>
          <w:sz w:val="24"/>
        </w:rPr>
        <w:t> </w:t>
      </w:r>
      <w:r>
        <w:rPr>
          <w:sz w:val="24"/>
        </w:rPr>
        <w:t xml:space="preserve">Никитина, ул. </w:t>
      </w:r>
      <w:proofErr w:type="spellStart"/>
      <w:r>
        <w:rPr>
          <w:sz w:val="24"/>
        </w:rPr>
        <w:t>Доватора</w:t>
      </w:r>
      <w:proofErr w:type="spellEnd"/>
      <w:r>
        <w:rPr>
          <w:sz w:val="24"/>
        </w:rPr>
        <w:t>, ул.</w:t>
      </w:r>
      <w:r w:rsidR="002B7148">
        <w:rPr>
          <w:sz w:val="24"/>
        </w:rPr>
        <w:t> </w:t>
      </w:r>
      <w:r>
        <w:rPr>
          <w:sz w:val="24"/>
        </w:rPr>
        <w:t>Панфиловцев, в Октябрьском районе</w:t>
      </w:r>
      <w:r w:rsidRPr="00A1746B">
        <w:rPr>
          <w:color w:val="FF0000"/>
          <w:sz w:val="24"/>
        </w:rPr>
        <w:t xml:space="preserve"> </w:t>
      </w:r>
      <w:proofErr w:type="gramEnd"/>
    </w:p>
    <w:p w:rsidR="009B7160" w:rsidRDefault="009B7160" w:rsidP="009B7160"/>
    <w:p w:rsidR="009B7160" w:rsidRDefault="009B7160" w:rsidP="009B7160">
      <w:pPr>
        <w:spacing w:line="240" w:lineRule="atLeast"/>
      </w:pPr>
    </w:p>
    <w:p w:rsidR="009B7160" w:rsidRPr="004E23E8" w:rsidRDefault="009B7160" w:rsidP="009B7160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 xml:space="preserve">ПОЛОЖЕНИЕ </w:t>
      </w:r>
    </w:p>
    <w:p w:rsidR="009B7160" w:rsidRDefault="009B7160" w:rsidP="009B7160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>об очередности планируемого развития территории</w:t>
      </w:r>
    </w:p>
    <w:p w:rsidR="009B7160" w:rsidRDefault="009B7160" w:rsidP="009B7160">
      <w:pPr>
        <w:spacing w:line="240" w:lineRule="atLeast"/>
        <w:ind w:firstLine="0"/>
        <w:jc w:val="center"/>
        <w:rPr>
          <w:b/>
          <w:szCs w:val="28"/>
        </w:rPr>
      </w:pPr>
    </w:p>
    <w:p w:rsidR="009B7160" w:rsidRPr="00BC02C0" w:rsidRDefault="009B7160" w:rsidP="009B7160">
      <w:pPr>
        <w:spacing w:line="240" w:lineRule="atLeast"/>
        <w:rPr>
          <w:szCs w:val="28"/>
        </w:rPr>
      </w:pPr>
      <w:r w:rsidRPr="00BC02C0">
        <w:rPr>
          <w:szCs w:val="28"/>
        </w:rPr>
        <w:t>Первый этап строительства, реконструкции необходимых для функцион</w:t>
      </w:r>
      <w:r w:rsidRPr="00BC02C0">
        <w:rPr>
          <w:szCs w:val="28"/>
        </w:rPr>
        <w:t>и</w:t>
      </w:r>
      <w:r w:rsidRPr="00BC02C0">
        <w:rPr>
          <w:szCs w:val="28"/>
        </w:rPr>
        <w:t>рования объектов и обеспечения жизнедеятельности граждан объектов комм</w:t>
      </w:r>
      <w:r w:rsidRPr="00BC02C0">
        <w:rPr>
          <w:szCs w:val="28"/>
        </w:rPr>
        <w:t>у</w:t>
      </w:r>
      <w:r w:rsidRPr="00BC02C0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BC02C0">
        <w:rPr>
          <w:szCs w:val="28"/>
        </w:rPr>
        <w:t>о</w:t>
      </w:r>
      <w:r w:rsidRPr="00BC02C0">
        <w:rPr>
          <w:szCs w:val="28"/>
        </w:rPr>
        <w:t>граммы комплексного развития транспортной инфраструктуры, программы ко</w:t>
      </w:r>
      <w:r w:rsidRPr="00BC02C0">
        <w:rPr>
          <w:szCs w:val="28"/>
        </w:rPr>
        <w:t>м</w:t>
      </w:r>
      <w:r w:rsidRPr="00BC02C0">
        <w:rPr>
          <w:szCs w:val="28"/>
        </w:rPr>
        <w:t>плексного развития социальной инфраструктуры: кварталы 251.01.03.05, 251.01.03.07.</w:t>
      </w:r>
    </w:p>
    <w:p w:rsidR="009B7160" w:rsidRPr="00BC02C0" w:rsidRDefault="009B7160" w:rsidP="009B7160">
      <w:pPr>
        <w:spacing w:line="240" w:lineRule="atLeast"/>
        <w:rPr>
          <w:szCs w:val="28"/>
        </w:rPr>
      </w:pPr>
      <w:r w:rsidRPr="00BC02C0">
        <w:rPr>
          <w:szCs w:val="28"/>
        </w:rPr>
        <w:t>Объекты капитального строительства:</w:t>
      </w:r>
    </w:p>
    <w:p w:rsidR="009B7160" w:rsidRPr="00BC02C0" w:rsidRDefault="009B7160" w:rsidP="009B7160">
      <w:pPr>
        <w:spacing w:line="240" w:lineRule="atLeast"/>
        <w:rPr>
          <w:szCs w:val="28"/>
        </w:rPr>
      </w:pPr>
      <w:r w:rsidRPr="00BC02C0">
        <w:rPr>
          <w:snapToGrid w:val="0"/>
          <w:szCs w:val="28"/>
        </w:rPr>
        <w:t>дошкольная</w:t>
      </w:r>
      <w:r w:rsidRPr="00BC02C0">
        <w:rPr>
          <w:szCs w:val="28"/>
        </w:rPr>
        <w:t xml:space="preserve"> </w:t>
      </w:r>
      <w:r w:rsidRPr="00BC02C0">
        <w:rPr>
          <w:snapToGrid w:val="0"/>
          <w:szCs w:val="28"/>
        </w:rPr>
        <w:t xml:space="preserve">образовательная организация (детский сад) </w:t>
      </w:r>
      <w:r w:rsidRPr="00BC02C0">
        <w:rPr>
          <w:szCs w:val="28"/>
        </w:rPr>
        <w:t>на 240 ме</w:t>
      </w:r>
      <w:proofErr w:type="gramStart"/>
      <w:r w:rsidRPr="00BC02C0">
        <w:rPr>
          <w:szCs w:val="28"/>
        </w:rPr>
        <w:t>ст в кв</w:t>
      </w:r>
      <w:proofErr w:type="gramEnd"/>
      <w:r w:rsidRPr="00BC02C0">
        <w:rPr>
          <w:szCs w:val="28"/>
        </w:rPr>
        <w:t>а</w:t>
      </w:r>
      <w:r w:rsidRPr="00BC02C0">
        <w:rPr>
          <w:szCs w:val="28"/>
        </w:rPr>
        <w:t>р</w:t>
      </w:r>
      <w:r w:rsidRPr="00BC02C0">
        <w:rPr>
          <w:szCs w:val="28"/>
        </w:rPr>
        <w:t>тале 251.01.03.07;</w:t>
      </w:r>
    </w:p>
    <w:p w:rsidR="009B7160" w:rsidRPr="00BC02C0" w:rsidRDefault="009B7160" w:rsidP="009B7160">
      <w:pPr>
        <w:spacing w:line="240" w:lineRule="atLeast"/>
        <w:rPr>
          <w:szCs w:val="28"/>
        </w:rPr>
      </w:pPr>
      <w:r w:rsidRPr="00BC02C0">
        <w:rPr>
          <w:szCs w:val="28"/>
        </w:rPr>
        <w:t>объект спортивного назначения и бассейн в квартале 251.01.03.05.</w:t>
      </w:r>
    </w:p>
    <w:p w:rsidR="009B7160" w:rsidRPr="00BC02C0" w:rsidRDefault="009B7160" w:rsidP="009B7160">
      <w:pPr>
        <w:spacing w:line="240" w:lineRule="atLeast"/>
        <w:rPr>
          <w:szCs w:val="28"/>
        </w:rPr>
      </w:pPr>
      <w:r w:rsidRPr="00BC02C0">
        <w:rPr>
          <w:szCs w:val="28"/>
        </w:rPr>
        <w:t>Объекты транспортной инфраструктуры:</w:t>
      </w:r>
    </w:p>
    <w:p w:rsidR="009B7160" w:rsidRPr="00BC02C0" w:rsidRDefault="009B7160" w:rsidP="009B7160">
      <w:pPr>
        <w:spacing w:line="240" w:lineRule="atLeast"/>
        <w:rPr>
          <w:szCs w:val="28"/>
        </w:rPr>
      </w:pPr>
      <w:r w:rsidRPr="00BC02C0">
        <w:rPr>
          <w:szCs w:val="28"/>
        </w:rPr>
        <w:t>строительство магистральных улиц общегородского значения регулируем</w:t>
      </w:r>
      <w:r w:rsidRPr="00BC02C0">
        <w:rPr>
          <w:szCs w:val="28"/>
        </w:rPr>
        <w:t>о</w:t>
      </w:r>
      <w:r w:rsidRPr="00BC02C0">
        <w:rPr>
          <w:szCs w:val="28"/>
        </w:rPr>
        <w:t xml:space="preserve">го движения – ул. </w:t>
      </w:r>
      <w:proofErr w:type="spellStart"/>
      <w:r w:rsidRPr="00BC02C0">
        <w:rPr>
          <w:szCs w:val="28"/>
        </w:rPr>
        <w:t>Панфил</w:t>
      </w:r>
      <w:r>
        <w:rPr>
          <w:szCs w:val="28"/>
        </w:rPr>
        <w:t>о</w:t>
      </w:r>
      <w:r w:rsidRPr="00BC02C0">
        <w:rPr>
          <w:szCs w:val="28"/>
        </w:rPr>
        <w:t>вцов</w:t>
      </w:r>
      <w:proofErr w:type="spellEnd"/>
      <w:r w:rsidRPr="00BC02C0">
        <w:rPr>
          <w:szCs w:val="28"/>
        </w:rPr>
        <w:t xml:space="preserve">, ул. </w:t>
      </w:r>
      <w:proofErr w:type="spellStart"/>
      <w:r w:rsidRPr="00BC02C0">
        <w:rPr>
          <w:szCs w:val="28"/>
        </w:rPr>
        <w:t>Доватора</w:t>
      </w:r>
      <w:proofErr w:type="spellEnd"/>
      <w:r w:rsidRPr="00BC02C0">
        <w:rPr>
          <w:szCs w:val="28"/>
        </w:rPr>
        <w:t>;</w:t>
      </w:r>
    </w:p>
    <w:p w:rsidR="009B7160" w:rsidRPr="00BC02C0" w:rsidRDefault="009B7160" w:rsidP="009B7160">
      <w:pPr>
        <w:spacing w:line="240" w:lineRule="atLeast"/>
        <w:rPr>
          <w:szCs w:val="28"/>
        </w:rPr>
      </w:pPr>
      <w:r w:rsidRPr="00BC02C0">
        <w:rPr>
          <w:szCs w:val="28"/>
        </w:rPr>
        <w:t>строительство магистральной улицы районного значения транспортно-пешеходной – ул. Черемховской.</w:t>
      </w:r>
    </w:p>
    <w:p w:rsidR="009B7160" w:rsidRPr="00BC02C0" w:rsidRDefault="009B7160" w:rsidP="009B7160">
      <w:pPr>
        <w:spacing w:line="240" w:lineRule="atLeast"/>
        <w:rPr>
          <w:szCs w:val="28"/>
        </w:rPr>
      </w:pPr>
      <w:r w:rsidRPr="00BC02C0">
        <w:rPr>
          <w:szCs w:val="28"/>
        </w:rPr>
        <w:t>Объекты транспортной инфраструктуры необходимы для обслуживания прилегающей территории – микрорайон</w:t>
      </w:r>
      <w:r w:rsidR="005B7404">
        <w:rPr>
          <w:szCs w:val="28"/>
        </w:rPr>
        <w:t>а</w:t>
      </w:r>
      <w:r w:rsidRPr="00BC02C0">
        <w:rPr>
          <w:szCs w:val="28"/>
        </w:rPr>
        <w:t xml:space="preserve"> «</w:t>
      </w:r>
      <w:proofErr w:type="spellStart"/>
      <w:r w:rsidRPr="00BC02C0">
        <w:rPr>
          <w:szCs w:val="28"/>
        </w:rPr>
        <w:t>Плющихинский</w:t>
      </w:r>
      <w:proofErr w:type="spellEnd"/>
      <w:r w:rsidRPr="00BC02C0">
        <w:rPr>
          <w:szCs w:val="28"/>
        </w:rPr>
        <w:t xml:space="preserve">». </w:t>
      </w:r>
    </w:p>
    <w:p w:rsidR="009B7160" w:rsidRPr="00BC02C0" w:rsidRDefault="009B7160" w:rsidP="009B7160">
      <w:pPr>
        <w:spacing w:line="240" w:lineRule="atLeast"/>
        <w:rPr>
          <w:szCs w:val="28"/>
        </w:rPr>
      </w:pPr>
      <w:r w:rsidRPr="00BC02C0">
        <w:rPr>
          <w:szCs w:val="28"/>
        </w:rPr>
        <w:t>В первый этап планируется реализация парка отдыха.</w:t>
      </w:r>
    </w:p>
    <w:p w:rsidR="009B7160" w:rsidRPr="00BC02C0" w:rsidRDefault="009B7160" w:rsidP="009B7160">
      <w:pPr>
        <w:spacing w:line="240" w:lineRule="atLeast"/>
        <w:rPr>
          <w:szCs w:val="28"/>
        </w:rPr>
      </w:pPr>
      <w:r w:rsidRPr="00BC02C0">
        <w:rPr>
          <w:szCs w:val="28"/>
        </w:rPr>
        <w:t>Срок реализации первого этапа – 2025 год.</w:t>
      </w:r>
    </w:p>
    <w:p w:rsidR="009B7160" w:rsidRPr="001C6AB8" w:rsidRDefault="009B7160" w:rsidP="009B7160">
      <w:pPr>
        <w:spacing w:line="240" w:lineRule="atLeast"/>
        <w:rPr>
          <w:szCs w:val="28"/>
        </w:rPr>
      </w:pPr>
      <w:r w:rsidRPr="001C6AB8">
        <w:rPr>
          <w:szCs w:val="28"/>
        </w:rPr>
        <w:t>Второй этап строительства, реконструкции необходимых для функционир</w:t>
      </w:r>
      <w:r w:rsidRPr="001C6AB8">
        <w:rPr>
          <w:szCs w:val="28"/>
        </w:rPr>
        <w:t>о</w:t>
      </w:r>
      <w:r w:rsidRPr="001C6AB8">
        <w:rPr>
          <w:szCs w:val="28"/>
        </w:rPr>
        <w:t>вания объектов и обеспечения жизнедеятельности граждан объектов коммунал</w:t>
      </w:r>
      <w:r w:rsidRPr="001C6AB8">
        <w:rPr>
          <w:szCs w:val="28"/>
        </w:rPr>
        <w:t>ь</w:t>
      </w:r>
      <w:r w:rsidRPr="001C6AB8">
        <w:rPr>
          <w:szCs w:val="28"/>
        </w:rPr>
        <w:t>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1C6AB8">
        <w:rPr>
          <w:szCs w:val="28"/>
        </w:rPr>
        <w:t>о</w:t>
      </w:r>
      <w:r w:rsidRPr="001C6AB8">
        <w:rPr>
          <w:szCs w:val="28"/>
        </w:rPr>
        <w:t>граммы комплексного развития транспортной инфраструктуры, программы ко</w:t>
      </w:r>
      <w:r w:rsidRPr="001C6AB8">
        <w:rPr>
          <w:szCs w:val="28"/>
        </w:rPr>
        <w:t>м</w:t>
      </w:r>
      <w:r w:rsidRPr="001C6AB8">
        <w:rPr>
          <w:szCs w:val="28"/>
        </w:rPr>
        <w:t>плексного развития социальной инфраструктуры</w:t>
      </w:r>
      <w:r w:rsidR="005B7404">
        <w:rPr>
          <w:szCs w:val="28"/>
        </w:rPr>
        <w:t>,</w:t>
      </w:r>
      <w:r w:rsidRPr="001C6AB8">
        <w:rPr>
          <w:szCs w:val="28"/>
        </w:rPr>
        <w:t xml:space="preserve"> – кварталы 251.01.01.01, 251.01.01.02, 251.01.01.03, 251.01.02.01 - 251.01.02.06, 251.01.03.01, 251.01.03.02, 251.01.03.03, 251.01.03.04, 251.01.03.06.</w:t>
      </w:r>
    </w:p>
    <w:p w:rsidR="009B7160" w:rsidRPr="001C6AB8" w:rsidRDefault="009B7160" w:rsidP="009B7160">
      <w:pPr>
        <w:spacing w:line="240" w:lineRule="atLeast"/>
        <w:rPr>
          <w:szCs w:val="28"/>
        </w:rPr>
      </w:pPr>
      <w:r w:rsidRPr="001C6AB8">
        <w:rPr>
          <w:szCs w:val="28"/>
        </w:rPr>
        <w:t>Объекты капитального строительства:</w:t>
      </w:r>
    </w:p>
    <w:p w:rsidR="009B7160" w:rsidRPr="001C6AB8" w:rsidRDefault="009B7160" w:rsidP="009B7160">
      <w:pPr>
        <w:rPr>
          <w:szCs w:val="28"/>
        </w:rPr>
      </w:pPr>
      <w:r w:rsidRPr="001C6AB8">
        <w:rPr>
          <w:snapToGrid w:val="0"/>
          <w:szCs w:val="28"/>
        </w:rPr>
        <w:t>дошкольная</w:t>
      </w:r>
      <w:r w:rsidRPr="001C6AB8">
        <w:rPr>
          <w:szCs w:val="28"/>
        </w:rPr>
        <w:t xml:space="preserve"> </w:t>
      </w:r>
      <w:r w:rsidRPr="001C6AB8">
        <w:rPr>
          <w:snapToGrid w:val="0"/>
          <w:szCs w:val="28"/>
        </w:rPr>
        <w:t xml:space="preserve">образовательная организация (детский сад) </w:t>
      </w:r>
      <w:r w:rsidRPr="001C6AB8">
        <w:rPr>
          <w:szCs w:val="28"/>
        </w:rPr>
        <w:t>на 250 ме</w:t>
      </w:r>
      <w:proofErr w:type="gramStart"/>
      <w:r w:rsidRPr="001C6AB8">
        <w:rPr>
          <w:szCs w:val="28"/>
        </w:rPr>
        <w:t>ст в кв</w:t>
      </w:r>
      <w:proofErr w:type="gramEnd"/>
      <w:r w:rsidRPr="001C6AB8">
        <w:rPr>
          <w:szCs w:val="28"/>
        </w:rPr>
        <w:t>а</w:t>
      </w:r>
      <w:r w:rsidRPr="001C6AB8">
        <w:rPr>
          <w:szCs w:val="28"/>
        </w:rPr>
        <w:t>р</w:t>
      </w:r>
      <w:r w:rsidRPr="001C6AB8">
        <w:rPr>
          <w:szCs w:val="28"/>
        </w:rPr>
        <w:t>тале 251.01.01.03;</w:t>
      </w:r>
    </w:p>
    <w:p w:rsidR="009B7160" w:rsidRPr="001C6AB8" w:rsidRDefault="009B7160" w:rsidP="009B7160">
      <w:pPr>
        <w:rPr>
          <w:szCs w:val="28"/>
        </w:rPr>
      </w:pPr>
      <w:r w:rsidRPr="001C6AB8">
        <w:rPr>
          <w:snapToGrid w:val="0"/>
          <w:szCs w:val="28"/>
        </w:rPr>
        <w:t>дошкольная</w:t>
      </w:r>
      <w:r w:rsidRPr="001C6AB8">
        <w:rPr>
          <w:szCs w:val="28"/>
        </w:rPr>
        <w:t xml:space="preserve"> </w:t>
      </w:r>
      <w:r w:rsidRPr="001C6AB8">
        <w:rPr>
          <w:snapToGrid w:val="0"/>
          <w:szCs w:val="28"/>
        </w:rPr>
        <w:t xml:space="preserve">образовательная организация (детский сад) </w:t>
      </w:r>
      <w:r w:rsidRPr="001C6AB8">
        <w:rPr>
          <w:szCs w:val="28"/>
        </w:rPr>
        <w:t>на 185 ме</w:t>
      </w:r>
      <w:proofErr w:type="gramStart"/>
      <w:r w:rsidRPr="001C6AB8">
        <w:rPr>
          <w:szCs w:val="28"/>
        </w:rPr>
        <w:t>ст в кв</w:t>
      </w:r>
      <w:proofErr w:type="gramEnd"/>
      <w:r w:rsidRPr="001C6AB8">
        <w:rPr>
          <w:szCs w:val="28"/>
        </w:rPr>
        <w:t>а</w:t>
      </w:r>
      <w:r w:rsidRPr="001C6AB8">
        <w:rPr>
          <w:szCs w:val="28"/>
        </w:rPr>
        <w:t>р</w:t>
      </w:r>
      <w:r w:rsidRPr="001C6AB8">
        <w:rPr>
          <w:szCs w:val="28"/>
        </w:rPr>
        <w:t>тале 251.01.03.02;</w:t>
      </w:r>
    </w:p>
    <w:p w:rsidR="009B7160" w:rsidRPr="001C6AB8" w:rsidRDefault="009B7160" w:rsidP="009B7160">
      <w:pPr>
        <w:rPr>
          <w:szCs w:val="28"/>
        </w:rPr>
      </w:pPr>
      <w:r w:rsidRPr="001C6AB8">
        <w:rPr>
          <w:snapToGrid w:val="0"/>
          <w:szCs w:val="28"/>
        </w:rPr>
        <w:t>дошкольная</w:t>
      </w:r>
      <w:r w:rsidRPr="001C6AB8">
        <w:rPr>
          <w:szCs w:val="28"/>
        </w:rPr>
        <w:t xml:space="preserve"> </w:t>
      </w:r>
      <w:r w:rsidRPr="001C6AB8">
        <w:rPr>
          <w:snapToGrid w:val="0"/>
          <w:szCs w:val="28"/>
        </w:rPr>
        <w:t xml:space="preserve">образовательная организация (детский сад) </w:t>
      </w:r>
      <w:r w:rsidRPr="001C6AB8">
        <w:rPr>
          <w:szCs w:val="28"/>
        </w:rPr>
        <w:t>на 250 ме</w:t>
      </w:r>
      <w:proofErr w:type="gramStart"/>
      <w:r w:rsidRPr="001C6AB8">
        <w:rPr>
          <w:szCs w:val="28"/>
        </w:rPr>
        <w:t>ст в кв</w:t>
      </w:r>
      <w:proofErr w:type="gramEnd"/>
      <w:r w:rsidRPr="001C6AB8">
        <w:rPr>
          <w:szCs w:val="28"/>
        </w:rPr>
        <w:t>а</w:t>
      </w:r>
      <w:r w:rsidRPr="001C6AB8">
        <w:rPr>
          <w:szCs w:val="28"/>
        </w:rPr>
        <w:t>р</w:t>
      </w:r>
      <w:r w:rsidRPr="001C6AB8">
        <w:rPr>
          <w:szCs w:val="28"/>
        </w:rPr>
        <w:t>тале 251.01.03.04;</w:t>
      </w:r>
    </w:p>
    <w:p w:rsidR="009B7160" w:rsidRPr="001C6AB8" w:rsidRDefault="009B7160" w:rsidP="009B7160">
      <w:pPr>
        <w:rPr>
          <w:szCs w:val="28"/>
        </w:rPr>
      </w:pPr>
      <w:r w:rsidRPr="001C6AB8">
        <w:rPr>
          <w:snapToGrid w:val="0"/>
          <w:szCs w:val="28"/>
        </w:rPr>
        <w:lastRenderedPageBreak/>
        <w:t xml:space="preserve">общеобразовательная организация (общеобразовательная школа) </w:t>
      </w:r>
      <w:r w:rsidRPr="001C6AB8">
        <w:rPr>
          <w:szCs w:val="28"/>
        </w:rPr>
        <w:t>на 1100 ме</w:t>
      </w:r>
      <w:proofErr w:type="gramStart"/>
      <w:r w:rsidRPr="001C6AB8">
        <w:rPr>
          <w:szCs w:val="28"/>
        </w:rPr>
        <w:t>ст в кв</w:t>
      </w:r>
      <w:proofErr w:type="gramEnd"/>
      <w:r w:rsidRPr="001C6AB8">
        <w:rPr>
          <w:szCs w:val="28"/>
        </w:rPr>
        <w:t>артале 251.01.01.02;</w:t>
      </w:r>
    </w:p>
    <w:p w:rsidR="009B7160" w:rsidRPr="001C6AB8" w:rsidRDefault="009B7160" w:rsidP="009B7160">
      <w:pPr>
        <w:rPr>
          <w:szCs w:val="28"/>
        </w:rPr>
      </w:pPr>
      <w:r w:rsidRPr="001C6AB8">
        <w:rPr>
          <w:snapToGrid w:val="0"/>
          <w:szCs w:val="28"/>
        </w:rPr>
        <w:t xml:space="preserve">общеобразовательная организация (общеобразовательная школа) </w:t>
      </w:r>
      <w:r w:rsidRPr="001C6AB8">
        <w:rPr>
          <w:szCs w:val="28"/>
        </w:rPr>
        <w:t>на 600 ме</w:t>
      </w:r>
      <w:proofErr w:type="gramStart"/>
      <w:r w:rsidRPr="001C6AB8">
        <w:rPr>
          <w:szCs w:val="28"/>
        </w:rPr>
        <w:t>ст в кв</w:t>
      </w:r>
      <w:proofErr w:type="gramEnd"/>
      <w:r w:rsidRPr="001C6AB8">
        <w:rPr>
          <w:szCs w:val="28"/>
        </w:rPr>
        <w:t>артале 251.01.01.02;</w:t>
      </w:r>
    </w:p>
    <w:p w:rsidR="009B7160" w:rsidRPr="001C6AB8" w:rsidRDefault="009B7160" w:rsidP="009B7160">
      <w:pPr>
        <w:rPr>
          <w:szCs w:val="28"/>
        </w:rPr>
      </w:pPr>
      <w:r w:rsidRPr="001C6AB8">
        <w:rPr>
          <w:snapToGrid w:val="0"/>
          <w:szCs w:val="28"/>
        </w:rPr>
        <w:t xml:space="preserve">общеобразовательная организация (общеобразовательная школа) </w:t>
      </w:r>
      <w:r w:rsidRPr="001C6AB8">
        <w:rPr>
          <w:szCs w:val="28"/>
        </w:rPr>
        <w:t>на 11</w:t>
      </w:r>
      <w:r w:rsidR="005B7404">
        <w:rPr>
          <w:szCs w:val="28"/>
        </w:rPr>
        <w:t>00 ме</w:t>
      </w:r>
      <w:proofErr w:type="gramStart"/>
      <w:r w:rsidR="005B7404">
        <w:rPr>
          <w:szCs w:val="28"/>
        </w:rPr>
        <w:t>ст в кв</w:t>
      </w:r>
      <w:proofErr w:type="gramEnd"/>
      <w:r w:rsidR="005B7404">
        <w:rPr>
          <w:szCs w:val="28"/>
        </w:rPr>
        <w:t>артале 251.01.03.03;</w:t>
      </w:r>
    </w:p>
    <w:p w:rsidR="009B7160" w:rsidRPr="001C6AB8" w:rsidRDefault="009B7160" w:rsidP="009B7160">
      <w:pPr>
        <w:rPr>
          <w:szCs w:val="28"/>
        </w:rPr>
      </w:pPr>
      <w:r w:rsidRPr="001C6AB8">
        <w:rPr>
          <w:szCs w:val="28"/>
        </w:rPr>
        <w:t>организация дополнительного образования в кварта</w:t>
      </w:r>
      <w:r w:rsidR="005B7404">
        <w:rPr>
          <w:szCs w:val="28"/>
        </w:rPr>
        <w:t>лах 251.01.01.02 и 251.01.01.03;</w:t>
      </w:r>
    </w:p>
    <w:p w:rsidR="009B7160" w:rsidRPr="001C6AB8" w:rsidRDefault="009B7160" w:rsidP="009B7160">
      <w:pPr>
        <w:spacing w:line="240" w:lineRule="atLeast"/>
        <w:rPr>
          <w:szCs w:val="28"/>
        </w:rPr>
      </w:pPr>
      <w:r w:rsidRPr="001C6AB8">
        <w:rPr>
          <w:szCs w:val="28"/>
        </w:rPr>
        <w:t>больница на 200 койко-ме</w:t>
      </w:r>
      <w:proofErr w:type="gramStart"/>
      <w:r w:rsidRPr="001C6AB8">
        <w:rPr>
          <w:szCs w:val="28"/>
        </w:rPr>
        <w:t>ст в кв</w:t>
      </w:r>
      <w:proofErr w:type="gramEnd"/>
      <w:r w:rsidRPr="001C6AB8">
        <w:rPr>
          <w:szCs w:val="28"/>
        </w:rPr>
        <w:t>артале 251.01.01.01;</w:t>
      </w:r>
    </w:p>
    <w:p w:rsidR="009B7160" w:rsidRPr="001C6AB8" w:rsidRDefault="009B7160" w:rsidP="009B7160">
      <w:pPr>
        <w:spacing w:line="240" w:lineRule="atLeast"/>
        <w:rPr>
          <w:szCs w:val="28"/>
        </w:rPr>
      </w:pPr>
      <w:r w:rsidRPr="001C6AB8">
        <w:rPr>
          <w:szCs w:val="28"/>
        </w:rPr>
        <w:t>амбулаторно-поликлиническое учреждение на 300 посещений в смену в квартале 251.01.02.03.</w:t>
      </w:r>
    </w:p>
    <w:p w:rsidR="009B7160" w:rsidRPr="001C6AB8" w:rsidRDefault="009B7160" w:rsidP="009B7160">
      <w:pPr>
        <w:spacing w:line="240" w:lineRule="atLeast"/>
        <w:rPr>
          <w:szCs w:val="28"/>
        </w:rPr>
      </w:pPr>
      <w:r w:rsidRPr="001C6AB8">
        <w:rPr>
          <w:szCs w:val="28"/>
        </w:rPr>
        <w:t>Объекты транспортной инфраструктуры:</w:t>
      </w:r>
      <w:r w:rsidR="005B7404">
        <w:rPr>
          <w:szCs w:val="28"/>
        </w:rPr>
        <w:t xml:space="preserve"> э</w:t>
      </w:r>
      <w:r w:rsidRPr="001C6AB8">
        <w:rPr>
          <w:szCs w:val="28"/>
        </w:rPr>
        <w:t>лементы улично-дорожной сети, предусмотренные к строительству в границах проекта планировки.</w:t>
      </w:r>
    </w:p>
    <w:p w:rsidR="009B7160" w:rsidRPr="001C6AB8" w:rsidRDefault="009B7160" w:rsidP="009B7160">
      <w:pPr>
        <w:spacing w:line="240" w:lineRule="atLeast"/>
        <w:rPr>
          <w:szCs w:val="28"/>
        </w:rPr>
      </w:pPr>
      <w:r w:rsidRPr="001C6AB8">
        <w:rPr>
          <w:szCs w:val="28"/>
        </w:rPr>
        <w:t>Объекты инженерной инфраструктуры:</w:t>
      </w:r>
    </w:p>
    <w:p w:rsidR="009B7160" w:rsidRPr="001C6AB8" w:rsidRDefault="009B7160" w:rsidP="009B7160">
      <w:pPr>
        <w:spacing w:line="240" w:lineRule="atLeast"/>
        <w:contextualSpacing/>
        <w:rPr>
          <w:szCs w:val="28"/>
        </w:rPr>
      </w:pPr>
      <w:r w:rsidRPr="001C6AB8">
        <w:rPr>
          <w:szCs w:val="28"/>
        </w:rPr>
        <w:t>строительство сетей водоснабжения;</w:t>
      </w:r>
    </w:p>
    <w:p w:rsidR="009B7160" w:rsidRPr="001C6AB8" w:rsidRDefault="009B7160" w:rsidP="009B7160">
      <w:pPr>
        <w:spacing w:line="240" w:lineRule="atLeast"/>
        <w:contextualSpacing/>
        <w:rPr>
          <w:szCs w:val="28"/>
        </w:rPr>
      </w:pPr>
      <w:r w:rsidRPr="001C6AB8">
        <w:rPr>
          <w:szCs w:val="28"/>
        </w:rPr>
        <w:t>строительство сетей водоотведения;</w:t>
      </w:r>
    </w:p>
    <w:p w:rsidR="009B7160" w:rsidRPr="001C6AB8" w:rsidRDefault="009B7160" w:rsidP="009B7160">
      <w:pPr>
        <w:spacing w:line="240" w:lineRule="atLeast"/>
        <w:contextualSpacing/>
        <w:rPr>
          <w:szCs w:val="28"/>
        </w:rPr>
      </w:pPr>
      <w:r w:rsidRPr="001C6AB8">
        <w:rPr>
          <w:szCs w:val="28"/>
        </w:rPr>
        <w:t>строительство сетей теплоснабжения;</w:t>
      </w:r>
    </w:p>
    <w:p w:rsidR="009B7160" w:rsidRPr="001C6AB8" w:rsidRDefault="009B7160" w:rsidP="009B7160">
      <w:pPr>
        <w:spacing w:line="240" w:lineRule="atLeast"/>
        <w:contextualSpacing/>
        <w:rPr>
          <w:szCs w:val="28"/>
        </w:rPr>
      </w:pPr>
      <w:r w:rsidRPr="001C6AB8">
        <w:rPr>
          <w:szCs w:val="28"/>
        </w:rPr>
        <w:t>строительство сетей электроснабжения.</w:t>
      </w:r>
    </w:p>
    <w:p w:rsidR="009B7160" w:rsidRPr="001C6AB8" w:rsidRDefault="009B7160" w:rsidP="009B7160">
      <w:pPr>
        <w:spacing w:line="240" w:lineRule="atLeast"/>
        <w:rPr>
          <w:szCs w:val="28"/>
        </w:rPr>
      </w:pPr>
      <w:r w:rsidRPr="001C6AB8">
        <w:rPr>
          <w:szCs w:val="28"/>
        </w:rPr>
        <w:t>Срок реализации второго этапа – 2030 год.</w:t>
      </w:r>
    </w:p>
    <w:p w:rsidR="005B7404" w:rsidRPr="0075601C" w:rsidRDefault="005B7404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53987" w:rsidRPr="0088772F" w:rsidRDefault="00D53987" w:rsidP="009B716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sectPr w:rsidR="00D53987" w:rsidRPr="0088772F" w:rsidSect="00857557">
      <w:footerReference w:type="default" r:id="rId16"/>
      <w:pgSz w:w="11906" w:h="16838" w:code="9"/>
      <w:pgMar w:top="1134" w:right="567" w:bottom="993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C04" w:rsidRDefault="00E44C04" w:rsidP="007B56B1">
      <w:r>
        <w:separator/>
      </w:r>
    </w:p>
    <w:p w:rsidR="00E44C04" w:rsidRDefault="00E44C04"/>
  </w:endnote>
  <w:endnote w:type="continuationSeparator" w:id="0">
    <w:p w:rsidR="00E44C04" w:rsidRDefault="00E44C04" w:rsidP="007B56B1">
      <w:r>
        <w:continuationSeparator/>
      </w:r>
    </w:p>
    <w:p w:rsidR="00E44C04" w:rsidRDefault="00E44C0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C04" w:rsidRPr="00EE1676" w:rsidRDefault="00E44C04" w:rsidP="00EE167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C04" w:rsidRPr="00B01220" w:rsidRDefault="00E44C04" w:rsidP="00B01220">
    <w:pPr>
      <w:pStyle w:val="ad"/>
      <w:rPr>
        <w:sz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C04" w:rsidRPr="00B01220" w:rsidRDefault="00E44C04" w:rsidP="00B01220">
    <w:pPr>
      <w:pStyle w:val="ad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C04" w:rsidRDefault="00E44C04" w:rsidP="007B56B1">
      <w:r>
        <w:separator/>
      </w:r>
    </w:p>
    <w:p w:rsidR="00E44C04" w:rsidRDefault="00E44C04"/>
  </w:footnote>
  <w:footnote w:type="continuationSeparator" w:id="0">
    <w:p w:rsidR="00E44C04" w:rsidRDefault="00E44C04" w:rsidP="007B56B1">
      <w:r>
        <w:continuationSeparator/>
      </w:r>
    </w:p>
    <w:p w:rsidR="00E44C04" w:rsidRDefault="00E44C0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44C04" w:rsidRPr="00846246" w:rsidRDefault="00F57B7A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E44C04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E44C04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E44C04" w:rsidRDefault="00E44C04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44C04" w:rsidRPr="00846246" w:rsidRDefault="00F57B7A" w:rsidP="0033087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E44C04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3E34FB">
          <w:rPr>
            <w:noProof/>
            <w:sz w:val="24"/>
            <w:szCs w:val="24"/>
          </w:rPr>
          <w:t>3</w:t>
        </w:r>
        <w:r w:rsidRPr="00846246">
          <w:rPr>
            <w:sz w:val="24"/>
            <w:szCs w:val="24"/>
          </w:rPr>
          <w:fldChar w:fldCharType="end"/>
        </w:r>
      </w:p>
    </w:sdtContent>
  </w:sdt>
  <w:p w:rsidR="00E44C04" w:rsidRDefault="00E44C0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315252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44C04" w:rsidRPr="003F7CFD" w:rsidRDefault="00F57B7A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E44C04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3E34FB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64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5F417A0"/>
    <w:multiLevelType w:val="hybridMultilevel"/>
    <w:tmpl w:val="13A0240C"/>
    <w:lvl w:ilvl="0" w:tplc="968045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7C721C"/>
    <w:multiLevelType w:val="multilevel"/>
    <w:tmpl w:val="E892EBD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18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2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24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29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30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1A75AE2"/>
    <w:multiLevelType w:val="hybridMultilevel"/>
    <w:tmpl w:val="EDEE6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33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34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6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8"/>
  </w:num>
  <w:num w:numId="3">
    <w:abstractNumId w:val="7"/>
  </w:num>
  <w:num w:numId="4">
    <w:abstractNumId w:val="10"/>
  </w:num>
  <w:num w:numId="5">
    <w:abstractNumId w:val="27"/>
  </w:num>
  <w:num w:numId="6">
    <w:abstractNumId w:val="34"/>
  </w:num>
  <w:num w:numId="7">
    <w:abstractNumId w:val="21"/>
  </w:num>
  <w:num w:numId="8">
    <w:abstractNumId w:val="35"/>
  </w:num>
  <w:num w:numId="9">
    <w:abstractNumId w:val="31"/>
  </w:num>
  <w:num w:numId="10">
    <w:abstractNumId w:val="0"/>
  </w:num>
  <w:num w:numId="11">
    <w:abstractNumId w:val="3"/>
  </w:num>
  <w:num w:numId="12">
    <w:abstractNumId w:val="12"/>
  </w:num>
  <w:num w:numId="13">
    <w:abstractNumId w:val="24"/>
  </w:num>
  <w:num w:numId="14">
    <w:abstractNumId w:val="1"/>
  </w:num>
  <w:num w:numId="15">
    <w:abstractNumId w:val="19"/>
  </w:num>
  <w:num w:numId="16">
    <w:abstractNumId w:val="36"/>
  </w:num>
  <w:num w:numId="17">
    <w:abstractNumId w:val="8"/>
  </w:num>
  <w:num w:numId="18">
    <w:abstractNumId w:val="16"/>
  </w:num>
  <w:num w:numId="19">
    <w:abstractNumId w:val="6"/>
  </w:num>
  <w:num w:numId="20">
    <w:abstractNumId w:val="33"/>
  </w:num>
  <w:num w:numId="21">
    <w:abstractNumId w:val="9"/>
  </w:num>
  <w:num w:numId="22">
    <w:abstractNumId w:val="26"/>
  </w:num>
  <w:num w:numId="23">
    <w:abstractNumId w:val="22"/>
  </w:num>
  <w:num w:numId="24">
    <w:abstractNumId w:val="25"/>
  </w:num>
  <w:num w:numId="25">
    <w:abstractNumId w:val="11"/>
  </w:num>
  <w:num w:numId="26">
    <w:abstractNumId w:val="2"/>
  </w:num>
  <w:num w:numId="27">
    <w:abstractNumId w:val="28"/>
  </w:num>
  <w:num w:numId="28">
    <w:abstractNumId w:val="17"/>
  </w:num>
  <w:num w:numId="29">
    <w:abstractNumId w:val="23"/>
  </w:num>
  <w:num w:numId="30">
    <w:abstractNumId w:val="29"/>
  </w:num>
  <w:num w:numId="31">
    <w:abstractNumId w:val="13"/>
  </w:num>
  <w:num w:numId="32">
    <w:abstractNumId w:val="30"/>
  </w:num>
  <w:num w:numId="33">
    <w:abstractNumId w:val="32"/>
  </w:num>
  <w:num w:numId="34">
    <w:abstractNumId w:val="14"/>
  </w:num>
  <w:num w:numId="35">
    <w:abstractNumId w:val="5"/>
  </w:num>
  <w:num w:numId="36">
    <w:abstractNumId w:val="15"/>
  </w:num>
  <w:num w:numId="37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840"/>
    <w:rsid w:val="00081A8A"/>
    <w:rsid w:val="000826F9"/>
    <w:rsid w:val="00082CF7"/>
    <w:rsid w:val="00083339"/>
    <w:rsid w:val="00084BE0"/>
    <w:rsid w:val="0008567D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BA7"/>
    <w:rsid w:val="000D3124"/>
    <w:rsid w:val="000D4486"/>
    <w:rsid w:val="000D67AD"/>
    <w:rsid w:val="000D73BE"/>
    <w:rsid w:val="000E2483"/>
    <w:rsid w:val="000E291A"/>
    <w:rsid w:val="000E32A0"/>
    <w:rsid w:val="000E3654"/>
    <w:rsid w:val="000E3F83"/>
    <w:rsid w:val="000E43E5"/>
    <w:rsid w:val="000E52BC"/>
    <w:rsid w:val="000E5391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E90"/>
    <w:rsid w:val="001349DA"/>
    <w:rsid w:val="00137009"/>
    <w:rsid w:val="00137395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0D4D"/>
    <w:rsid w:val="0019121D"/>
    <w:rsid w:val="00191C00"/>
    <w:rsid w:val="00191CD5"/>
    <w:rsid w:val="00193DC0"/>
    <w:rsid w:val="00194652"/>
    <w:rsid w:val="00196B3D"/>
    <w:rsid w:val="00197CD2"/>
    <w:rsid w:val="001A0D68"/>
    <w:rsid w:val="001A1C50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5AEA"/>
    <w:rsid w:val="001D6BF4"/>
    <w:rsid w:val="001D7B31"/>
    <w:rsid w:val="001D7C75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780E"/>
    <w:rsid w:val="00230487"/>
    <w:rsid w:val="002336AB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78D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148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26F7"/>
    <w:rsid w:val="002D45A4"/>
    <w:rsid w:val="002D4B72"/>
    <w:rsid w:val="002D53E5"/>
    <w:rsid w:val="002D6344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6E69"/>
    <w:rsid w:val="0032753E"/>
    <w:rsid w:val="00327901"/>
    <w:rsid w:val="0033087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3F8"/>
    <w:rsid w:val="003964B4"/>
    <w:rsid w:val="0039673E"/>
    <w:rsid w:val="00397CDD"/>
    <w:rsid w:val="003A0305"/>
    <w:rsid w:val="003A095E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C7B57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4FB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1431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58D"/>
    <w:rsid w:val="004722AC"/>
    <w:rsid w:val="004723DA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5A09"/>
    <w:rsid w:val="004A7BDB"/>
    <w:rsid w:val="004B1435"/>
    <w:rsid w:val="004B17CC"/>
    <w:rsid w:val="004B1A0B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4C50"/>
    <w:rsid w:val="005B4FA7"/>
    <w:rsid w:val="005B63A9"/>
    <w:rsid w:val="005B7404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E49"/>
    <w:rsid w:val="00683354"/>
    <w:rsid w:val="00683760"/>
    <w:rsid w:val="00683F3F"/>
    <w:rsid w:val="006845FE"/>
    <w:rsid w:val="00684D39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2BC"/>
    <w:rsid w:val="007619CA"/>
    <w:rsid w:val="00761FD2"/>
    <w:rsid w:val="007628FB"/>
    <w:rsid w:val="00763EB7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101"/>
    <w:rsid w:val="0079593C"/>
    <w:rsid w:val="00795C6C"/>
    <w:rsid w:val="00795CA6"/>
    <w:rsid w:val="007962A8"/>
    <w:rsid w:val="007964C6"/>
    <w:rsid w:val="00796811"/>
    <w:rsid w:val="00796DE2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09E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711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06F5"/>
    <w:rsid w:val="0080152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57557"/>
    <w:rsid w:val="008601B0"/>
    <w:rsid w:val="00861524"/>
    <w:rsid w:val="00861A61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733B"/>
    <w:rsid w:val="008B015D"/>
    <w:rsid w:val="008B0EC1"/>
    <w:rsid w:val="008B1223"/>
    <w:rsid w:val="008B1A39"/>
    <w:rsid w:val="008B1EB9"/>
    <w:rsid w:val="008B2C33"/>
    <w:rsid w:val="008B327E"/>
    <w:rsid w:val="008B3B2A"/>
    <w:rsid w:val="008B5789"/>
    <w:rsid w:val="008B614F"/>
    <w:rsid w:val="008B6680"/>
    <w:rsid w:val="008B76B4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57F7B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7160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F14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4E3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2CB9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57AA"/>
    <w:rsid w:val="00A85804"/>
    <w:rsid w:val="00A865F2"/>
    <w:rsid w:val="00A86CF0"/>
    <w:rsid w:val="00A86D96"/>
    <w:rsid w:val="00A86E3C"/>
    <w:rsid w:val="00A876CF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4E1A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BD0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1C5"/>
    <w:rsid w:val="00B1341E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85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1458"/>
    <w:rsid w:val="00B9337B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679"/>
    <w:rsid w:val="00C73831"/>
    <w:rsid w:val="00C76049"/>
    <w:rsid w:val="00C76F65"/>
    <w:rsid w:val="00C77058"/>
    <w:rsid w:val="00C77479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1D75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37FC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435B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79E0"/>
    <w:rsid w:val="00D2091E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74B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228"/>
    <w:rsid w:val="00D758A7"/>
    <w:rsid w:val="00D76406"/>
    <w:rsid w:val="00D80201"/>
    <w:rsid w:val="00D8144D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524A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3BF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134"/>
    <w:rsid w:val="00DD7841"/>
    <w:rsid w:val="00DD7F80"/>
    <w:rsid w:val="00DE08BD"/>
    <w:rsid w:val="00DE09CD"/>
    <w:rsid w:val="00DE12F0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1B05"/>
    <w:rsid w:val="00E31C0C"/>
    <w:rsid w:val="00E32795"/>
    <w:rsid w:val="00E3391C"/>
    <w:rsid w:val="00E33FEB"/>
    <w:rsid w:val="00E349CB"/>
    <w:rsid w:val="00E36CE5"/>
    <w:rsid w:val="00E406A6"/>
    <w:rsid w:val="00E4207D"/>
    <w:rsid w:val="00E4231B"/>
    <w:rsid w:val="00E42700"/>
    <w:rsid w:val="00E427EB"/>
    <w:rsid w:val="00E42D3F"/>
    <w:rsid w:val="00E44201"/>
    <w:rsid w:val="00E44C04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997"/>
    <w:rsid w:val="00E63AFB"/>
    <w:rsid w:val="00E6541E"/>
    <w:rsid w:val="00E6569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5C9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CB1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B11"/>
    <w:rsid w:val="00F06B1A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303D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B7A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F15"/>
    <w:rsid w:val="00FF02A3"/>
    <w:rsid w:val="00FF0573"/>
    <w:rsid w:val="00FF0F4C"/>
    <w:rsid w:val="00FF1585"/>
    <w:rsid w:val="00FF2052"/>
    <w:rsid w:val="00FF25CF"/>
    <w:rsid w:val="00FF270C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d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e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0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1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2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3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4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f5">
    <w:name w:val="Заголовок1"/>
    <w:basedOn w:val="a"/>
    <w:next w:val="a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2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E5B236-2AA7-4C7C-8E73-74C0C3ADF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19</Pages>
  <Words>3875</Words>
  <Characters>30768</Characters>
  <Application>Microsoft Office Word</Application>
  <DocSecurity>4</DocSecurity>
  <Lines>256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34574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2019-05-31T07:37:00Z</cp:lastPrinted>
  <dcterms:created xsi:type="dcterms:W3CDTF">2019-06-04T04:19:00Z</dcterms:created>
  <dcterms:modified xsi:type="dcterms:W3CDTF">2019-06-04T04:19:00Z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